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D09" w:rsidRDefault="00794DF4">
      <w:pPr>
        <w:spacing w:after="0"/>
        <w:ind w:left="-1440" w:right="10466"/>
      </w:pPr>
      <w:bookmarkStart w:id="0" w:name="_GoBack"/>
      <w:bookmarkEnd w:id="0"/>
      <w:r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3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3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29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28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27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26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25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24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D09" w:rsidRDefault="00CA7D09">
      <w:pPr>
        <w:sectPr w:rsidR="00CA7D09">
          <w:footerReference w:type="even" r:id="rId26"/>
          <w:footerReference w:type="default" r:id="rId27"/>
          <w:footerReference w:type="first" r:id="rId28"/>
          <w:pgSz w:w="11906" w:h="16838"/>
          <w:pgMar w:top="1440" w:right="1440" w:bottom="1440" w:left="1440" w:header="720" w:footer="147" w:gutter="0"/>
          <w:cols w:space="720"/>
        </w:sectPr>
      </w:pP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23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22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2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20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9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8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7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6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5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4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60310"/>
            <wp:effectExtent l="0" t="0" r="2540" b="2540"/>
            <wp:wrapTopAndBottom/>
            <wp:docPr id="13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D09" w:rsidRDefault="00CA7D09">
      <w:pPr>
        <w:sectPr w:rsidR="00CA7D09">
          <w:footerReference w:type="even" r:id="rId40"/>
          <w:footerReference w:type="default" r:id="rId41"/>
          <w:footerReference w:type="first" r:id="rId42"/>
          <w:pgSz w:w="16838" w:h="11906" w:orient="landscape"/>
          <w:pgMar w:top="1440" w:right="1440" w:bottom="1440" w:left="1440" w:header="720" w:footer="147" w:gutter="0"/>
          <w:cols w:space="720"/>
        </w:sectPr>
      </w:pP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12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1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10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F4">
        <w:br w:type="page"/>
      </w: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2540" b="2540"/>
            <wp:wrapTopAndBottom/>
            <wp:docPr id="9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D09" w:rsidRDefault="00CA7D09">
      <w:pPr>
        <w:sectPr w:rsidR="00CA7D09">
          <w:footerReference w:type="even" r:id="rId47"/>
          <w:footerReference w:type="default" r:id="rId48"/>
          <w:footerReference w:type="first" r:id="rId49"/>
          <w:pgSz w:w="11906" w:h="16838"/>
          <w:pgMar w:top="1440" w:right="1440" w:bottom="1440" w:left="1440" w:header="720" w:footer="147" w:gutter="0"/>
          <w:cols w:space="720"/>
        </w:sectPr>
      </w:pPr>
    </w:p>
    <w:p w:rsidR="00CA7D09" w:rsidRDefault="005045AA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13970" b="2540"/>
                <wp:wrapTopAndBottom/>
                <wp:docPr id="1548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10"/>
                          <a:chOff x="0" y="0"/>
                          <a:chExt cx="10692000" cy="7560000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211" cy="75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Shape 296"/>
                        <wps:cNvSpPr/>
                        <wps:spPr>
                          <a:xfrm>
                            <a:off x="0" y="7204400"/>
                            <a:ext cx="106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</a:path>
                            </a:pathLst>
                          </a:custGeom>
                          <a:noFill/>
                          <a:ln w="1016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6200" y="7257432"/>
                            <a:ext cx="61337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7D09" w:rsidRDefault="00794DF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 создан в электронной форме. № 02-1900/2018 от 02.08.2018. Исполнитель:Лузина А.В.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6200" y="7359032"/>
                            <a:ext cx="352332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7D09" w:rsidRDefault="00794DF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37 из 38. Страница создана: 02.08.2018 14:08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818286" y="7214560"/>
                            <a:ext cx="873714" cy="252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8" o:spid="_x0000_s1026" style="position:absolute;left:0;text-align:left;margin-left:0;margin-top:0;width:841.9pt;height:595.3pt;z-index:251675648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P/AIpfF3wJ8PLqx0rxJr+3WNT+XT9KsrWW&#10;7vrrj+GCBWb/AIFt20AegUV5lH8afAMeoabpOsXuqaHqms3UNpp9hrWj3NjPdSyyrGqxebGqyfM6&#10;btu7b/FXptABRRRQAUUUUAFFFFABRRRQAUUUUAFFFFABRRRQAUUUUAFFFFABRRRQAUUUUAFFFFAB&#10;RRWT4l1S10Xw/fatfGZrextpLiXyI2klZY13NtRfmZvl+6tAGtRXm3hr42fDTxHqnhvS/D3iiHUt&#10;Q8WQST6dbWu6aRY1j8xmnVf9Rt+7+92/N8tek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sTyl98AXAADAFwAAFAAAAGRycy9tZWRpYS9pbWFnZTIuanBn/9j/4AAQSkZJRgAB&#10;AQEAAAAAAAD/2wBDAAQCAwMDAgQDAwMEBAQEBQkGBQUFBQsICAYJDQsNDQ0LDAwOEBQRDg8TDwwM&#10;EhgSExUWFxcXDhEZGxkWGhQWFxb/2wBDAQQEBAUFBQoGBgoWDwwPFhYWFhYWFhYWFhYWFhYWFhYW&#10;FhYWFhYWFhYWFhYWFhYWFhYWFhYWFhYWFhYWFhYWFhb/wAARCAA8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" o:spid="_x0000_s1027" type="#_x0000_t75" style="position:absolute;width:106842;height:7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Y+jEAAAA3AAAAA8AAABkcnMvZG93bnJldi54bWxEj0FrAjEUhO8F/0N4greaVbC0W6OIIi54&#10;Wm2hvT02r5ulm5dlE9347xtB6HGYmW+Y5TraVlyp941jBbNpBoK4crrhWsHHef/8CsIHZI2tY1Jw&#10;Iw/r1ehpibl2A5d0PYVaJAj7HBWYELpcSl8ZsuinriNO3o/rLYYk+1rqHocEt62cZ9mLtNhwWjDY&#10;0dZQ9Xu6WAXF7vPo6lgehyEWX9+mxP3sgEpNxnHzDiJQDP/hR7vQCuZvC7ifS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xY+jEAAAA3AAAAA8AAAAAAAAAAAAAAAAA&#10;nwIAAGRycy9kb3ducmV2LnhtbFBLBQYAAAAABAAEAPcAAACQAwAAAAA=&#10;">
                  <v:imagedata r:id="rId52" o:title=""/>
                </v:shape>
                <v:shape id="Shape 296" o:spid="_x0000_s1028" style="position:absolute;top:72044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22sYA&#10;AADcAAAADwAAAGRycy9kb3ducmV2LnhtbESPQWvCQBSE70L/w/KEXkQ35iA2uooVhHoRYlv0+Mw+&#10;k2D2bcyumvx7t1DwOMzMN8x82ZpK3KlxpWUF41EEgjizuuRcwc/3ZjgF4TyyxsoyKejIwXLx1ptj&#10;ou2DU7rvfS4ChF2CCgrv60RKlxVk0I1sTRy8s20M+iCbXOoGHwFuKhlH0UQaLDksFFjTuqDssr8Z&#10;BfUlncZyl20Hp/Pg8HvqPo/XLlXqvd+uZiA8tf4V/m9/aQXxxwT+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22sYAAADcAAAADwAAAAAAAAAAAAAAAACYAgAAZHJz&#10;L2Rvd25yZXYueG1sUEsFBgAAAAAEAAQA9QAAAIsDAAAAAA==&#10;" path="m,l10692000,e" filled="f" strokeweight=".8pt">
                  <v:stroke miterlimit="83231f" joinstyle="miter"/>
                  <v:path arrowok="t" textboxrect="0,0,10692000,0"/>
                </v:shape>
                <v:rect id="Rectangle 297" o:spid="_x0000_s1029" style="position:absolute;left:762;top:72574;width:6133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CA7D09" w:rsidRDefault="00794DF4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Документ создан в электронной форме. № 02-1900/2018 от 02.08.2018. Исполнитель:Лузина А.В.</w:t>
                        </w:r>
                      </w:p>
                    </w:txbxContent>
                  </v:textbox>
                </v:rect>
                <v:rect id="Rectangle 298" o:spid="_x0000_s1030" style="position:absolute;left:762;top:73590;width:3523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CA7D09" w:rsidRDefault="00794DF4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Страница 37 из 38. Страница создана: 02.08.2018 14:08</w:t>
                        </w:r>
                      </w:p>
                    </w:txbxContent>
                  </v:textbox>
                </v:rect>
                <v:shape id="Picture 299" o:spid="_x0000_s1031" type="#_x0000_t75" style="position:absolute;left:98182;top:72145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aUbDAAAA3AAAAA8AAABkcnMvZG93bnJldi54bWxEj0GLwjAUhO/C/ofwFvamqT2IVqOIsKCe&#10;Vu0PeDTPptq8dJtou/vrjSB4HGbmG2ax6m0t7tT6yrGC8SgBQVw4XXGpID99D6cgfEDWWDsmBX/k&#10;YbX8GCww067jA92PoRQRwj5DBSaEJpPSF4Ys+pFriKN3dq3FEGVbSt1iF+G2lmmSTKTFiuOCwYY2&#10;horr8WYV7Ke37j+/nH838me37bsLlqnZK/X12a/nIAL14R1+tbdaQTqbwf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1pRsMAAADc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p w:rsidR="00CA7D09" w:rsidRDefault="00CA7D09">
      <w:pPr>
        <w:sectPr w:rsidR="00CA7D09">
          <w:footerReference w:type="even" r:id="rId54"/>
          <w:footerReference w:type="default" r:id="rId55"/>
          <w:footerReference w:type="first" r:id="rId56"/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CA7D09" w:rsidRDefault="005045A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4089400"/>
            <wp:effectExtent l="0" t="0" r="2540" b="6350"/>
            <wp:wrapTopAndBottom/>
            <wp:docPr id="2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7D09">
      <w:footerReference w:type="even" r:id="rId58"/>
      <w:footerReference w:type="default" r:id="rId59"/>
      <w:footerReference w:type="first" r:id="rId60"/>
      <w:pgSz w:w="11906" w:h="16838"/>
      <w:pgMar w:top="1440" w:right="1440" w:bottom="1440" w:left="1440" w:header="720" w:footer="4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06B" w:rsidRDefault="0091406B">
      <w:pPr>
        <w:spacing w:after="0" w:line="240" w:lineRule="auto"/>
      </w:pPr>
      <w:r>
        <w:separator/>
      </w:r>
    </w:p>
  </w:endnote>
  <w:endnote w:type="continuationSeparator" w:id="0">
    <w:p w:rsidR="0091406B" w:rsidRDefault="00914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 w:line="216" w:lineRule="auto"/>
      <w:ind w:left="-132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10336530</wp:posOffset>
              </wp:positionV>
              <wp:extent cx="7560310" cy="262255"/>
              <wp:effectExtent l="0" t="0" r="21590" b="4445"/>
              <wp:wrapNone/>
              <wp:docPr id="1710" name="Group 1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262255"/>
                        <a:chOff x="0" y="0"/>
                        <a:chExt cx="7560000" cy="262193"/>
                      </a:xfrm>
                    </wpg:grpSpPr>
                    <wps:wsp>
                      <wps:cNvPr id="1711" name="Shape 171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12" name="Picture 17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CDEF8" id="Group 1710" o:spid="_x0000_s1026" style="position:absolute;margin-left:0;margin-top:813.9pt;width:595.3pt;height:20.65pt;z-index:-251662848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">
              <v:shape id="Shape 1711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WWcQA&#10;AADdAAAADwAAAGRycy9kb3ducmV2LnhtbERP22rCQBB9L/Qflin41mxSMC3RNbSRgiKUqv2AITsm&#10;wexsmt0m8e9dQejbHM51lvlkWjFQ7xrLCpIoBkFcWt1wpeDn+Pn8BsJ5ZI2tZVJwIQf56vFhiZm2&#10;I+9pOPhKhBB2GSqove8yKV1Zk0EX2Y44cCfbG/QB9pXUPY4h3LTyJY5TabDh0FBjR0VN5fnwZxQU&#10;5XD+mNbfv3sz4u5rG6/Ty/yo1Oxpel+A8DT5f/HdvdFh/muSwO2bc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FlnEAAAA3QAAAA8AAAAAAAAAAAAAAAAAmAIAAGRycy9k&#10;b3ducmV2LnhtbFBLBQYAAAAABAAEAPUAAACJAwAAAAA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2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wRbCAAAA3QAAAA8AAABkcnMvZG93bnJldi54bWxET82KwjAQvi/4DmEEb2tqD65Uo4iw4Hpy&#10;tQ8wNGNTbSa1iba7T28Ewdt8fL+zWPW2FndqfeVYwWScgCAunK64VJAfvz9nIHxA1lg7JgV/5GG1&#10;HHwsMNOu41+6H0IpYgj7DBWYEJpMSl8YsujHriGO3Mm1FkOEbSl1i10Mt7VMk2QqLVYcGww2tDFU&#10;XA43q2A3u3X/+fl03cj9z7bvzlimZqfUaNiv5yAC9eEtfrm3Os7/mqT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cEW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 w:rsidR="00794DF4">
      <w:rPr>
        <w:rFonts w:ascii="Arial" w:eastAsia="Arial" w:hAnsi="Arial" w:cs="Arial"/>
        <w:sz w:val="16"/>
      </w:rPr>
      <w:t xml:space="preserve">Документ создан в электронной форме. № 02-1900/2018 от 02.08.2018. Исполнитель:Лузина А.В. Страница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PAGE   \* MERGEFORMAT </w:instrText>
    </w:r>
    <w:r w:rsidR="00794DF4">
      <w:rPr>
        <w:rFonts w:ascii="Arial" w:eastAsia="Arial" w:hAnsi="Arial" w:cs="Arial"/>
        <w:sz w:val="16"/>
      </w:rPr>
      <w:fldChar w:fldCharType="separate"/>
    </w:r>
    <w:r w:rsidR="00794DF4">
      <w:rPr>
        <w:rFonts w:ascii="Arial" w:eastAsia="Arial" w:hAnsi="Arial" w:cs="Arial"/>
        <w:sz w:val="16"/>
      </w:rPr>
      <w:t>1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 xml:space="preserve"> из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NUMPAGES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4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>. Страница создана: 02.08.2018 14:08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CA7D0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CA7D09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CA7D09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CA7D09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CA7D09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CA7D0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 w:line="216" w:lineRule="auto"/>
      <w:ind w:left="-132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10336530</wp:posOffset>
              </wp:positionV>
              <wp:extent cx="7560310" cy="262255"/>
              <wp:effectExtent l="0" t="0" r="21590" b="4445"/>
              <wp:wrapNone/>
              <wp:docPr id="1695" name="Group 1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262255"/>
                        <a:chOff x="0" y="0"/>
                        <a:chExt cx="7560000" cy="262193"/>
                      </a:xfrm>
                    </wpg:grpSpPr>
                    <wps:wsp>
                      <wps:cNvPr id="1696" name="Shape 169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697" name="Picture 16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54DF7B" id="Group 1695" o:spid="_x0000_s1026" style="position:absolute;margin-left:0;margin-top:813.9pt;width:595.3pt;height:20.65pt;z-index:-251661824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">
              <v:shape id="Shape 1696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C6sIA&#10;AADdAAAADwAAAGRycy9kb3ducmV2LnhtbERP24rCMBB9X/Afwgj7tqYKW9ZqFC8IysLi7QOGZmyL&#10;zaQ2sa1/vxEE3+ZwrjOdd6YUDdWusKxgOIhAEKdWF5wpOJ82Xz8gnEfWWFomBQ9yMJ/1PqaYaNvy&#10;gZqjz0QIYZeggtz7KpHSpTkZdANbEQfuYmuDPsA6k7rGNoSbUo6iKJYGCw4NOVa0yim9Hu9GwSpt&#10;rstuvb8dTIu/f7toHT++T0p99rvFBISnzr/FL/dWh/nxOIbnN+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4LqwgAAAN0AAAAPAAAAAAAAAAAAAAAAAJgCAABkcnMvZG93&#10;bnJldi54bWxQSwUGAAAAAAQABAD1AAAAhw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97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bknCAAAA3QAAAA8AAABkcnMvZG93bnJldi54bWxET82KwjAQvi/4DmEEb9tUD+p2jbIIgnry&#10;7wGGZmzqNpPaRFt9eiMs7G0+vt+ZLTpbiTs1vnSsYJikIIhzp0suFJyOq88pCB+QNVaOScGDPCzm&#10;vY8ZZtq1vKf7IRQihrDPUIEJoc6k9Lkhiz5xNXHkzq6xGCJsCqkbbGO4reQoTcfSYsmxwWBNS0P5&#10;7+FmFWynt/Z5upyvS7nbrLv2gsXIbJUa9LufbxCBuvAv/nOvdZw//prA+5t4gp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G5J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 w:rsidR="00794DF4">
      <w:rPr>
        <w:rFonts w:ascii="Arial" w:eastAsia="Arial" w:hAnsi="Arial" w:cs="Arial"/>
        <w:sz w:val="16"/>
      </w:rPr>
      <w:t xml:space="preserve">Документ создан в электронной форме. № 02-1900/2018 от 02.08.2018. Исполнитель:Лузина А.В. Страница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PAGE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3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 xml:space="preserve"> из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NUMPAGES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71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>. Страница создана: 02.08.2018 14:08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 w:line="216" w:lineRule="auto"/>
      <w:ind w:left="-132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10336530</wp:posOffset>
              </wp:positionV>
              <wp:extent cx="7560310" cy="262255"/>
              <wp:effectExtent l="0" t="0" r="21590" b="4445"/>
              <wp:wrapNone/>
              <wp:docPr id="1680" name="Group 1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262255"/>
                        <a:chOff x="0" y="0"/>
                        <a:chExt cx="7560000" cy="262193"/>
                      </a:xfrm>
                    </wpg:grpSpPr>
                    <wps:wsp>
                      <wps:cNvPr id="1681" name="Shape 168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682" name="Picture 16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B92723" id="Group 1680" o:spid="_x0000_s1026" style="position:absolute;margin-left:0;margin-top:813.9pt;width:595.3pt;height:20.65pt;z-index:-251660800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">
              <v:shape id="Shape 1681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MQ8MA&#10;AADdAAAADwAAAGRycy9kb3ducmV2LnhtbERP22rCQBB9L/gPywh9qxsLDSF1FS8UlEKpST9gyI5J&#10;MDsbs2suf+8WCn2bw7nOajOaRvTUudqyguUiAkFcWF1zqeAn/3hJQDiPrLGxTAomcrBZz55WmGo7&#10;8Jn6zJcihLBLUUHlfZtK6YqKDLqFbYkDd7GdQR9gV0rd4RDCTSNfoyiWBmsODRW2tK+ouGZ3o2Bf&#10;9NfdePi+nc2An1+n6BBPb7lSz/Nx+w7C0+j/xX/uow7z42QJv9+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+MQ8MAAADdAAAADwAAAAAAAAAAAAAAAACYAgAAZHJzL2Rv&#10;d25yZXYueG1sUEsFBgAAAAAEAAQA9QAAAIgDAAAAAA=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82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WwzBAAAA3QAAAA8AAABkcnMvZG93bnJldi54bWxET82KwjAQvi/4DmEEb2tqD1KqUUQQ1JPr&#10;+gBDMzbVZlKbaKtPvxGEvc3H9zvzZW9r8aDWV44VTMYJCOLC6YpLBaffzXcGwgdkjbVjUvAkD8vF&#10;4GuOuXYd/9DjGEoRQ9jnqMCE0ORS+sKQRT92DXHkzq61GCJsS6lb7GK4rWWaJFNpseLYYLChtaHi&#10;erxbBfvs3r1Ol/NtLQ+7bd9dsEzNXqnRsF/NQATqw7/4497qOH+apfD+Jp4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GWwzBAAAA3Q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 w:rsidR="00794DF4">
      <w:rPr>
        <w:rFonts w:ascii="Arial" w:eastAsia="Arial" w:hAnsi="Arial" w:cs="Arial"/>
        <w:sz w:val="16"/>
      </w:rPr>
      <w:t xml:space="preserve">Документ создан в электронной форме. № 02-1900/2018 от 02.08.2018. Исполнитель:Лузина А.В. Страница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PAGE   \* MERGEFORMAT </w:instrText>
    </w:r>
    <w:r w:rsidR="00794DF4">
      <w:rPr>
        <w:rFonts w:ascii="Arial" w:eastAsia="Arial" w:hAnsi="Arial" w:cs="Arial"/>
        <w:sz w:val="16"/>
      </w:rPr>
      <w:fldChar w:fldCharType="separate"/>
    </w:r>
    <w:r w:rsidR="00794DF4">
      <w:rPr>
        <w:rFonts w:ascii="Arial" w:eastAsia="Arial" w:hAnsi="Arial" w:cs="Arial"/>
        <w:sz w:val="16"/>
      </w:rPr>
      <w:t>1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 xml:space="preserve"> из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NUMPAGES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4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>. Страница создана: 02.08.2018 14:08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7204710</wp:posOffset>
              </wp:positionV>
              <wp:extent cx="10692130" cy="262255"/>
              <wp:effectExtent l="0" t="0" r="13970" b="23495"/>
              <wp:wrapSquare wrapText="bothSides"/>
              <wp:docPr id="1744" name="Group 17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262255"/>
                        <a:chOff x="0" y="0"/>
                        <a:chExt cx="10692000" cy="262193"/>
                      </a:xfrm>
                    </wpg:grpSpPr>
                    <wps:wsp>
                      <wps:cNvPr id="1745" name="Shape 1745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47" name="Rectangle 1747"/>
                      <wps:cNvSpPr/>
                      <wps:spPr>
                        <a:xfrm>
                          <a:off x="76200" y="53032"/>
                          <a:ext cx="61337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02-1900/2018 от 02.08.2018. Исполнитель:Лузина А.В.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8" name="Rectangle 1748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9" name="Rectangle 1749"/>
                      <wps:cNvSpPr/>
                      <wps:spPr>
                        <a:xfrm>
                          <a:off x="564896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0" name="Rectangle 1750"/>
                      <wps:cNvSpPr/>
                      <wps:spPr>
                        <a:xfrm>
                          <a:off x="677875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1" name="Rectangle 1751"/>
                      <wps:cNvSpPr/>
                      <wps:spPr>
                        <a:xfrm>
                          <a:off x="83769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 w:rsidR="005045AA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2" name="Rectangle 1752"/>
                      <wps:cNvSpPr/>
                      <wps:spPr>
                        <a:xfrm>
                          <a:off x="950671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02.08.2018 14:08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6" name="Picture 17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8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44" o:spid="_x0000_s1032" style="position:absolute;left:0;text-align:left;margin-left:0;margin-top:567.3pt;width:841.9pt;height:20.65pt;z-index:251656704;mso-position-horizontal-relative:page;mso-position-vertical-relative:page" coordsize="10692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">
              <v:shape id="Shape 1745" o:spid="_x0000_s1033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L+cYA&#10;AADdAAAADwAAAGRycy9kb3ducmV2LnhtbERPS2vCQBC+C/0PyxR6kbqpaCupa2gLBb0I8YE9jtkx&#10;CcnOptmtJv/eFYTe5uN7zjzpTC3O1LrSsoKXUQSCOLO65FzBbvv9PAPhPLLG2jIp6MlBsngYzDHW&#10;9sIpnTc+FyGEXYwKCu+bWEqXFWTQjWxDHLiTbQ36ANtc6hYvIdzUchxFr9JgyaGhwIa+CsqqzZ9R&#10;0FTpbCzX2Wp4PA0P+2P/+fPbp0o9PXYf7yA8df5ffHcvdZj/NpnC7Ztw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5L+cYAAADdAAAADwAAAAAAAAAAAAAAAACYAgAAZHJz&#10;L2Rvd25yZXYueG1sUEsFBgAAAAAEAAQA9QAAAIsDAAAAAA==&#10;" path="m,l10692000,e" filled="f" strokeweight=".8pt">
                <v:stroke miterlimit="83231f" joinstyle="miter"/>
                <v:path arrowok="t" textboxrect="0,0,10692000,0"/>
              </v:shape>
              <v:rect id="Rectangle 1747" o:spid="_x0000_s1034" style="position:absolute;left:762;top:530;width:6133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02-1900/2018 от 02.08.2018. Исполнитель:Лузина А.В.</w:t>
                      </w:r>
                    </w:p>
                  </w:txbxContent>
                </v:textbox>
              </v:rect>
              <v:rect id="Rectangle 1748" o:spid="_x0000_s1035" style="position:absolute;left:762;top:1546;width:649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749" o:spid="_x0000_s1036" style="position:absolute;left:5648;top:1546;width:15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750" o:spid="_x0000_s1037" style="position:absolute;left:6778;top:1546;width:212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751" o:spid="_x0000_s1038" style="position:absolute;left:8376;top:1546;width:15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 w:rsidR="005045AA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752" o:spid="_x0000_s1039" style="position:absolute;left:9506;top:1546;width:236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02.08.2018 14:08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" o:spid="_x0000_s1040" type="#_x0000_t75" style="position:absolute;left:9818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l6AjDAAAA3QAAAA8AAABkcnMvZG93bnJldi54bWxET81qwkAQvhd8h2UEb3VTKalEVymCkObU&#10;qg8wZMdsNDsbs2sS+/TdQqG3+fh+Z70dbSN66nztWMHLPAFBXDpdc6XgdNw/L0H4gKyxcUwKHuRh&#10;u5k8rTHTbuAv6g+hEjGEfYYKTAhtJqUvDVn0c9cSR+7sOoshwq6SusMhhttGLpIklRZrjg0GW9oZ&#10;Kq+Hu1VQLO/D9+lyvu3k50c+DhesFqZQajYd31cgAo3hX/znznWc//aawu838QS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XoCMMAAADd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7204710</wp:posOffset>
              </wp:positionV>
              <wp:extent cx="10692130" cy="262255"/>
              <wp:effectExtent l="0" t="0" r="13970" b="23495"/>
              <wp:wrapSquare wrapText="bothSides"/>
              <wp:docPr id="1731" name="Group 1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262255"/>
                        <a:chOff x="0" y="0"/>
                        <a:chExt cx="10692000" cy="262193"/>
                      </a:xfrm>
                    </wpg:grpSpPr>
                    <wps:wsp>
                      <wps:cNvPr id="1732" name="Shape 1732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34" name="Rectangle 1734"/>
                      <wps:cNvSpPr/>
                      <wps:spPr>
                        <a:xfrm>
                          <a:off x="76200" y="53032"/>
                          <a:ext cx="61337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02-1900/2018 от 02.08.2018. Исполнитель:Лузина А.В.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35" name="Rectangle 1735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36" name="Rectangle 1736"/>
                      <wps:cNvSpPr/>
                      <wps:spPr>
                        <a:xfrm>
                          <a:off x="564896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 w:rsidR="005045AA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44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37" name="Rectangle 1737"/>
                      <wps:cNvSpPr/>
                      <wps:spPr>
                        <a:xfrm>
                          <a:off x="677875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38" name="Rectangle 1738"/>
                      <wps:cNvSpPr/>
                      <wps:spPr>
                        <a:xfrm>
                          <a:off x="83769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 w:rsidR="005045AA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71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39" name="Rectangle 1739"/>
                      <wps:cNvSpPr/>
                      <wps:spPr>
                        <a:xfrm>
                          <a:off x="950671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02.08.2018 14:08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33" name="Picture 17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8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31" o:spid="_x0000_s1041" style="position:absolute;left:0;text-align:left;margin-left:0;margin-top:567.3pt;width:841.9pt;height:20.65pt;z-index:251657728;mso-position-horizontal-relative:page;mso-position-vertical-relative:page" coordsize="10692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">
              <v:shape id="Shape 1732" o:spid="_x0000_s1042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g8MUA&#10;AADdAAAADwAAAGRycy9kb3ducmV2LnhtbERPTWvCQBC9F/wPywi9iG6aQivRVaxQsBchWtHjmB2T&#10;YHY2ZldN/n1XEHqbx/uc6bw1lbhR40rLCt5GEQjizOqScwW/2+/hGITzyBory6SgIwfzWe9liom2&#10;d07ptvG5CCHsElRQeF8nUrqsIINuZGviwJ1sY9AH2ORSN3gP4aaScRR9SIMlh4YCa1oWlJ03V6Og&#10;PqfjWK6zn8HxNNjvjt3X4dKlSr3228UEhKfW/4uf7pUO8z/fY3h8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aDwxQAAAN0AAAAPAAAAAAAAAAAAAAAAAJgCAABkcnMv&#10;ZG93bnJldi54bWxQSwUGAAAAAAQABAD1AAAAigMAAAAA&#10;" path="m,l10692000,e" filled="f" strokeweight=".8pt">
                <v:stroke miterlimit="83231f" joinstyle="miter"/>
                <v:path arrowok="t" textboxrect="0,0,10692000,0"/>
              </v:shape>
              <v:rect id="Rectangle 1734" o:spid="_x0000_s1043" style="position:absolute;left:762;top:530;width:6133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rU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tSxQAAAN0AAAAPAAAAAAAAAAAAAAAAAJgCAABkcnMv&#10;ZG93bnJldi54bWxQSwUGAAAAAAQABAD1AAAAigMAAAAA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02-1900/2018 от 02.08.2018. Исполнитель:Лузина А.В.</w:t>
                      </w:r>
                    </w:p>
                  </w:txbxContent>
                </v:textbox>
              </v:rect>
              <v:rect id="Rectangle 1735" o:spid="_x0000_s1044" style="position:absolute;left:762;top:1546;width:649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Oyc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g7JxQAAAN0AAAAPAAAAAAAAAAAAAAAAAJgCAABkcnMv&#10;ZG93bnJldi54bWxQSwUGAAAAAAQABAD1AAAAigMAAAAA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736" o:spid="_x0000_s1045" style="position:absolute;left:5648;top:1546;width:15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 w:rsidR="005045AA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44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737" o:spid="_x0000_s1046" style="position:absolute;left:6778;top:1546;width:212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738" o:spid="_x0000_s1047" style="position:absolute;left:8376;top:1546;width:15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 w:rsidR="005045AA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71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739" o:spid="_x0000_s1048" style="position:absolute;left:9506;top:1546;width:236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02.08.2018 14:08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33" o:spid="_x0000_s1049" type="#_x0000_t75" style="position:absolute;left:9818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OO3EAAAA3QAAAA8AAABkcnMvZG93bnJldi54bWxET81qwkAQvgt9h2UKvemmEWpI3YQSKFhP&#10;Vn2AITtmY7OzaXY1aZ/eLRS8zcf3O+tysp240uBbxwqeFwkI4trplhsFx8P7PAPhA7LGzjEp+CEP&#10;ZfEwW2Ou3cifdN2HRsQQ9jkqMCH0uZS+NmTRL1xPHLmTGyyGCIdG6gHHGG47mSbJi7TYcmww2FNl&#10;qP7aX6yCbXYZf4/n03cldx+baTxjk5qtUk+P09sriEBTuIv/3Rsd56+WS/j7Jp4g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UOO3EAAAA3QAAAA8AAAAAAAAAAAAAAAAA&#10;nwIAAGRycy9kb3ducmV2LnhtbFBLBQYAAAAABAAEAPcAAACQ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7204710</wp:posOffset>
              </wp:positionV>
              <wp:extent cx="10692130" cy="262255"/>
              <wp:effectExtent l="0" t="0" r="13970" b="23495"/>
              <wp:wrapSquare wrapText="bothSides"/>
              <wp:docPr id="1718" name="Group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262255"/>
                        <a:chOff x="0" y="0"/>
                        <a:chExt cx="10692000" cy="262193"/>
                      </a:xfrm>
                    </wpg:grpSpPr>
                    <wps:wsp>
                      <wps:cNvPr id="1719" name="Shape 1719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21" name="Rectangle 1721"/>
                      <wps:cNvSpPr/>
                      <wps:spPr>
                        <a:xfrm>
                          <a:off x="76200" y="53032"/>
                          <a:ext cx="61337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02-1900/2018 от 02.08.2018. Исполнитель:Лузина А.В.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22" name="Rectangle 1722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23" name="Rectangle 1723"/>
                      <wps:cNvSpPr/>
                      <wps:spPr>
                        <a:xfrm>
                          <a:off x="564896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24" name="Rectangle 1724"/>
                      <wps:cNvSpPr/>
                      <wps:spPr>
                        <a:xfrm>
                          <a:off x="677875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25" name="Rectangle 1725"/>
                      <wps:cNvSpPr/>
                      <wps:spPr>
                        <a:xfrm>
                          <a:off x="83769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 w:rsidR="005045AA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26" name="Rectangle 1726"/>
                      <wps:cNvSpPr/>
                      <wps:spPr>
                        <a:xfrm>
                          <a:off x="950671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7D09" w:rsidRDefault="00794DF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02.08.2018 14:08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20" name="Picture 17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8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18" o:spid="_x0000_s1050" style="position:absolute;left:0;text-align:left;margin-left:0;margin-top:567.3pt;width:841.9pt;height:20.65pt;z-index:251658752;mso-position-horizontal-relative:page;mso-position-vertical-relative:page" coordsize="10692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">
              <v:shape id="Shape 1719" o:spid="_x0000_s1051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u4cUA&#10;AADdAAAADwAAAGRycy9kb3ducmV2LnhtbERPTWvCQBC9F/oflhG8iG6SQ6vRVdpCQS9CbIsex+yY&#10;BLOzaXbV5N+7BaG3ebzPWaw6U4srta6yrCCeRCCIc6srLhR8f32OpyCcR9ZYWyYFPTlYLZ+fFphq&#10;e+OMrjtfiBDCLkUFpfdNKqXLSzLoJrYhDtzJtgZ9gG0hdYu3EG5qmUTRizRYcWgosaGPkvLz7mIU&#10;NOdsmshtvhkdT6P9z7F/P/z2mVLDQfc2B+Gp8//ih3utw/zXeAZ/34QT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G7hxQAAAN0AAAAPAAAAAAAAAAAAAAAAAJgCAABkcnMv&#10;ZG93bnJldi54bWxQSwUGAAAAAAQABAD1AAAAigMAAAAA&#10;" path="m,l10692000,e" filled="f" strokeweight=".8pt">
                <v:stroke miterlimit="83231f" joinstyle="miter"/>
                <v:path arrowok="t" textboxrect="0,0,10692000,0"/>
              </v:shape>
              <v:rect id="Rectangle 1721" o:spid="_x0000_s1052" style="position:absolute;left:762;top:530;width:6133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02-1900/2018 от 02.08.2018. Исполнитель:Лузина А.В.</w:t>
                      </w:r>
                    </w:p>
                  </w:txbxContent>
                </v:textbox>
              </v:rect>
              <v:rect id="Rectangle 1722" o:spid="_x0000_s1053" style="position:absolute;left:762;top:1546;width:649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723" o:spid="_x0000_s1054" style="position:absolute;left:5648;top:1546;width:15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724" o:spid="_x0000_s1055" style="position:absolute;left:6778;top:1546;width:212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725" o:spid="_x0000_s1056" style="position:absolute;left:8376;top:1546;width:15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 w:rsidR="005045AA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726" o:spid="_x0000_s1057" style="position:absolute;left:9506;top:1546;width:2360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<v:textbox inset="0,0,0,0">
                  <w:txbxContent>
                    <w:p w:rsidR="00CA7D09" w:rsidRDefault="00794DF4"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02.08.2018 14:08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" o:spid="_x0000_s1058" type="#_x0000_t75" style="position:absolute;left:9818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MEfGAAAA3QAAAA8AAABkcnMvZG93bnJldi54bWxEj0FvwjAMhe9I+w+RJ+0GKT1sqJAihDSJ&#10;cdoYP8BqTNPSOF0TaLdfPx8m7WbrPb/3ebOdfKfuNMQmsIHlIgNFXAXbcG3g/Pk6X4GKCdliF5gM&#10;fFOEbfkw22Bhw8gfdD+lWkkIxwINuJT6QutYOfIYF6EnFu0SBo9J1qHWdsBRwn2n8yx71h4blgaH&#10;Pe0dVdfTzRs4rm7jz7m9fO31+9thGlusc3c05ulx2q1BJZrSv/nv+mAF/yUXfvlGRt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8wR8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 w:line="216" w:lineRule="auto"/>
      <w:ind w:left="-132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10336530</wp:posOffset>
              </wp:positionV>
              <wp:extent cx="7560310" cy="262255"/>
              <wp:effectExtent l="0" t="0" r="21590" b="4445"/>
              <wp:wrapNone/>
              <wp:docPr id="1796" name="Group 1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262255"/>
                        <a:chOff x="0" y="0"/>
                        <a:chExt cx="7560000" cy="262193"/>
                      </a:xfrm>
                    </wpg:grpSpPr>
                    <wps:wsp>
                      <wps:cNvPr id="1797" name="Shape 1797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98" name="Picture 17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9747C9" id="Group 1796" o:spid="_x0000_s1026" style="position:absolute;margin-left:0;margin-top:813.9pt;width:595.3pt;height:20.65pt;z-index:-251656704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">
              <v:shape id="Shape 1797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o7MMA&#10;AADdAAAADwAAAGRycy9kb3ducmV2LnhtbERP24rCMBB9F/Yfwiz4pukK6m41yqoIiiCr7gcMzdgW&#10;m0ltYlv/3giCb3M415nOW1OImiqXW1bw1Y9AECdW55wq+D+te98gnEfWWFgmBXdyMJ99dKYYa9vw&#10;geqjT0UIYRejgsz7MpbSJRkZdH1bEgfubCuDPsAqlbrCJoSbQg6iaCQN5hwaMixpmVFyOd6MgmVS&#10;Xxbt6u96MA3u9ttoNboPT0p1P9vfCQhPrX+LX+6NDvPHP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Io7MMAAADdAAAADwAAAAAAAAAAAAAAAACYAgAAZHJzL2Rv&#10;d25yZXYueG1sUEsFBgAAAAAEAAQA9QAAAIgDAAAAAA=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98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9abGAAAA3QAAAA8AAABkcnMvZG93bnJldi54bWxEj0FvwjAMhe9I+w+RJ+0G6ThsrCNFCAkJ&#10;OG3AD7Aa07Q0TtcE2u3Xz4dJu9l6z+99Xq5G36o79bEObOB5loEiLoOtuTJwPm2nC1AxIVtsA5OB&#10;b4qwKh4mS8xtGPiT7sdUKQnhmKMBl1KXax1LRx7jLHTEol1C7zHJ2lfa9jhIuG/1PMtetMeapcFh&#10;RxtH5fV48wYOi9vwc24uXxv9sd+NQ4PV3B2MeXoc1++gEo3p3/x3vbOC//omuPKNjK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b1p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 w:rsidR="00794DF4">
      <w:rPr>
        <w:rFonts w:ascii="Arial" w:eastAsia="Arial" w:hAnsi="Arial" w:cs="Arial"/>
        <w:sz w:val="16"/>
      </w:rPr>
      <w:t xml:space="preserve">Документ создан в электронной форме. № 02-1900/2018 от 02.08.2018. Исполнитель:Лузина А.В. Страница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PAGE   \* MERGEFORMAT </w:instrText>
    </w:r>
    <w:r w:rsidR="00794DF4">
      <w:rPr>
        <w:rFonts w:ascii="Arial" w:eastAsia="Arial" w:hAnsi="Arial" w:cs="Arial"/>
        <w:sz w:val="16"/>
      </w:rPr>
      <w:fldChar w:fldCharType="separate"/>
    </w:r>
    <w:r w:rsidR="00794DF4">
      <w:rPr>
        <w:rFonts w:ascii="Arial" w:eastAsia="Arial" w:hAnsi="Arial" w:cs="Arial"/>
        <w:sz w:val="16"/>
      </w:rPr>
      <w:t>1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 xml:space="preserve"> из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NUMPAGES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4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>. Страница создана: 02.08.2018 14:08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 w:line="216" w:lineRule="auto"/>
      <w:ind w:left="-132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10336530</wp:posOffset>
              </wp:positionV>
              <wp:extent cx="7560310" cy="262255"/>
              <wp:effectExtent l="0" t="0" r="21590" b="4445"/>
              <wp:wrapNone/>
              <wp:docPr id="1781" name="Group 1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262255"/>
                        <a:chOff x="0" y="0"/>
                        <a:chExt cx="7560000" cy="262193"/>
                      </a:xfrm>
                    </wpg:grpSpPr>
                    <wps:wsp>
                      <wps:cNvPr id="1782" name="Shape 1782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83" name="Picture 17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7C7001" id="Group 1781" o:spid="_x0000_s1026" style="position:absolute;margin-left:0;margin-top:813.9pt;width:595.3pt;height:20.65pt;z-index:-251655680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">
              <v:shape id="Shape 1782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dqcIA&#10;AADdAAAADwAAAGRycy9kb3ducmV2LnhtbERP24rCMBB9X/Afwgi+ramCrlSjeEFQFhZvHzA0Y1ts&#10;JrWJbf37jSD4NodzndmiNYWoqXK5ZQWDfgSCOLE651TB5bz9noBwHlljYZkUPMnBYt75mmGsbcNH&#10;qk8+FSGEXYwKMu/LWEqXZGTQ9W1JHLirrQz6AKtU6gqbEG4KOYyisTSYc2jIsKR1Rsnt9DAK1kl9&#10;W7Wbw/1oGvz920eb8XN0VqrXbZdTEJ5a/xG/3Tsd5v9MhvD6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B2pwgAAAN0AAAAPAAAAAAAAAAAAAAAAAJgCAABkcnMvZG93&#10;bnJldi54bWxQSwUGAAAAAAQABAD1AAAAhw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83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8QrCAAAA3QAAAA8AAABkcnMvZG93bnJldi54bWxET82KwjAQvgu+Q5iFvWm6LmipRhFhwfXk&#10;qg8wNGNTbSa1ibb69EZY8DYf3+/MFp2txI0aXzpW8DVMQBDnTpdcKDjsfwYpCB+QNVaOScGdPCzm&#10;/d4MM+1a/qPbLhQihrDPUIEJoc6k9Lkhi37oauLIHV1jMUTYFFI32MZwW8lRkoylxZJjg8GaVoby&#10;8+5qFWzSa/s4nI6Xldz+rrv2hMXIbJT6/OiWUxCBuvAW/7vXOs6fpN/w+ia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/EK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 w:rsidR="00794DF4">
      <w:rPr>
        <w:rFonts w:ascii="Arial" w:eastAsia="Arial" w:hAnsi="Arial" w:cs="Arial"/>
        <w:sz w:val="16"/>
      </w:rPr>
      <w:t xml:space="preserve">Документ создан в электронной форме. № 02-1900/2018 от 02.08.2018. Исполнитель:Лузина А.В. Страница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PAGE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66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 xml:space="preserve"> из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NUMPAGES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71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>. Страница создана: 02.08.2018 14:08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D09" w:rsidRDefault="005045AA">
    <w:pPr>
      <w:spacing w:after="0" w:line="216" w:lineRule="auto"/>
      <w:ind w:left="-132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10336530</wp:posOffset>
              </wp:positionV>
              <wp:extent cx="7560310" cy="262255"/>
              <wp:effectExtent l="0" t="0" r="21590" b="4445"/>
              <wp:wrapNone/>
              <wp:docPr id="1766" name="Group 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262255"/>
                        <a:chOff x="0" y="0"/>
                        <a:chExt cx="7560000" cy="262193"/>
                      </a:xfrm>
                    </wpg:grpSpPr>
                    <wps:wsp>
                      <wps:cNvPr id="1767" name="Shape 1767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noFill/>
                        <a:ln w="10160" cap="flat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68" name="Picture 17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CEA71E" id="Group 1766" o:spid="_x0000_s1026" style="position:absolute;margin-left:0;margin-top:813.9pt;width:595.3pt;height:20.65pt;z-index:-251654656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">
              <v:shape id="Shape 1767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Yy8IA&#10;AADdAAAADwAAAGRycy9kb3ducmV2LnhtbERP24rCMBB9F/Yfwizsm6YKW6UaxVUWVgTx9gFDM7bF&#10;ZtJtYlv/3giCb3M415ktOlOKhmpXWFYwHEQgiFOrC84UnE+//QkI55E1lpZJwZ0cLOYfvRkm2rZ8&#10;oOboMxFC2CWoIPe+SqR0aU4G3cBWxIG72NqgD7DOpK6xDeGmlKMoiqXBgkNDjhWtckqvx5tRsEqb&#10;60+33v8fTIvb3SZax/fvk1Jfn91yCsJT59/il/tPh/njeAz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91jLwgAAAN0AAAAPAAAAAAAAAAAAAAAAAJgCAABkcnMvZG93&#10;bnJldi54bWxQSwUGAAAAAAQABAD1AAAAhw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8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hYHFAAAA3QAAAA8AAABkcnMvZG93bnJldi54bWxEj0FvwjAMhe+T+A+RkbiNFA4MFQJCSJMY&#10;J8b4AVZjmkLjlCbQwq+fD5N2s/We3/u8XPe+Vg9qYxXYwGScgSIugq24NHD6+Xyfg4oJ2WIdmAw8&#10;KcJ6NXhbYm5Dx9/0OKZSSQjHHA24lJpc61g48hjHoSEW7Rxaj0nWttS2xU7Cfa2nWTbTHiuWBocN&#10;bR0V1+PdG9jP793rdDnftvrwteu7C5ZTtzdmNOw3C1CJ+vRv/rveWcH/mAmufCMj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4WB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 w:rsidR="00794DF4">
      <w:rPr>
        <w:rFonts w:ascii="Arial" w:eastAsia="Arial" w:hAnsi="Arial" w:cs="Arial"/>
        <w:sz w:val="16"/>
      </w:rPr>
      <w:t xml:space="preserve">Документ создан в электронной форме. № 02-1900/2018 от 02.08.2018. Исполнитель:Лузина А.В. Страница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PAGE   \* MERGEFORMAT </w:instrText>
    </w:r>
    <w:r w:rsidR="00794DF4">
      <w:rPr>
        <w:rFonts w:ascii="Arial" w:eastAsia="Arial" w:hAnsi="Arial" w:cs="Arial"/>
        <w:sz w:val="16"/>
      </w:rPr>
      <w:fldChar w:fldCharType="separate"/>
    </w:r>
    <w:r w:rsidR="00794DF4">
      <w:rPr>
        <w:rFonts w:ascii="Arial" w:eastAsia="Arial" w:hAnsi="Arial" w:cs="Arial"/>
        <w:sz w:val="16"/>
      </w:rPr>
      <w:t>1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 xml:space="preserve"> из </w:t>
    </w:r>
    <w:r w:rsidR="00794DF4">
      <w:rPr>
        <w:rFonts w:ascii="Arial" w:eastAsia="Arial" w:hAnsi="Arial" w:cs="Arial"/>
        <w:sz w:val="16"/>
      </w:rPr>
      <w:fldChar w:fldCharType="begin"/>
    </w:r>
    <w:r w:rsidR="00794DF4">
      <w:rPr>
        <w:rFonts w:ascii="Arial" w:eastAsia="Arial" w:hAnsi="Arial" w:cs="Arial"/>
        <w:sz w:val="16"/>
      </w:rPr>
      <w:instrText xml:space="preserve"> NUMPAGES   \* MERGEFORMAT </w:instrText>
    </w:r>
    <w:r w:rsidR="00794DF4"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noProof/>
        <w:sz w:val="16"/>
      </w:rPr>
      <w:t>4</w:t>
    </w:r>
    <w:r w:rsidR="00794DF4">
      <w:rPr>
        <w:rFonts w:ascii="Arial" w:eastAsia="Arial" w:hAnsi="Arial" w:cs="Arial"/>
        <w:sz w:val="16"/>
      </w:rPr>
      <w:fldChar w:fldCharType="end"/>
    </w:r>
    <w:r w:rsidR="00794DF4">
      <w:rPr>
        <w:rFonts w:ascii="Arial" w:eastAsia="Arial" w:hAnsi="Arial" w:cs="Arial"/>
        <w:sz w:val="16"/>
      </w:rPr>
      <w:t>. Страница создана: 02.08.2018 14:08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06B" w:rsidRDefault="0091406B">
      <w:pPr>
        <w:spacing w:after="0" w:line="240" w:lineRule="auto"/>
      </w:pPr>
      <w:r>
        <w:separator/>
      </w:r>
    </w:p>
  </w:footnote>
  <w:footnote w:type="continuationSeparator" w:id="0">
    <w:p w:rsidR="0091406B" w:rsidRDefault="00914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AA"/>
    <w:rsid w:val="000A237E"/>
    <w:rsid w:val="005045AA"/>
    <w:rsid w:val="00794DF4"/>
    <w:rsid w:val="0091406B"/>
    <w:rsid w:val="00986393"/>
    <w:rsid w:val="00CA7D09"/>
    <w:rsid w:val="00F6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49C4A3-E49C-488A-83FF-3FC0C1F1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footer" Target="footer6.xml"/><Relationship Id="rId47" Type="http://schemas.openxmlformats.org/officeDocument/2006/relationships/footer" Target="footer7.xml"/><Relationship Id="rId50" Type="http://schemas.openxmlformats.org/officeDocument/2006/relationships/image" Target="media/image38.jpg"/><Relationship Id="rId55" Type="http://schemas.openxmlformats.org/officeDocument/2006/relationships/footer" Target="footer1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footer" Target="footer5.xml"/><Relationship Id="rId54" Type="http://schemas.openxmlformats.org/officeDocument/2006/relationships/footer" Target="footer10.xm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4.xml"/><Relationship Id="rId45" Type="http://schemas.openxmlformats.org/officeDocument/2006/relationships/image" Target="media/image36.jpeg"/><Relationship Id="rId53" Type="http://schemas.openxmlformats.org/officeDocument/2006/relationships/image" Target="media/image22.jpeg"/><Relationship Id="rId58" Type="http://schemas.openxmlformats.org/officeDocument/2006/relationships/footer" Target="footer1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3.xml"/><Relationship Id="rId36" Type="http://schemas.openxmlformats.org/officeDocument/2006/relationships/image" Target="media/image30.jpeg"/><Relationship Id="rId49" Type="http://schemas.openxmlformats.org/officeDocument/2006/relationships/footer" Target="footer9.xml"/><Relationship Id="rId57" Type="http://schemas.openxmlformats.org/officeDocument/2006/relationships/image" Target="media/image40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60" Type="http://schemas.openxmlformats.org/officeDocument/2006/relationships/footer" Target="footer15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footer" Target="footer8.xml"/><Relationship Id="rId56" Type="http://schemas.openxmlformats.org/officeDocument/2006/relationships/footer" Target="footer12.xml"/><Relationship Id="rId8" Type="http://schemas.openxmlformats.org/officeDocument/2006/relationships/image" Target="media/image3.jpeg"/><Relationship Id="rId51" Type="http://schemas.openxmlformats.org/officeDocument/2006/relationships/image" Target="media/image21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59" Type="http://schemas.openxmlformats.org/officeDocument/2006/relationships/footer" Target="footer1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89;&#1090;&#1072;&#1090;&#1080;&#1089;&#1090;&#1080;&#1082;&#1072;_&#1082;&#1086;&#1088;&#1088;&#1091;&#1087;&#1094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статистика_коррупция</Template>
  <TotalTime>0</TotalTime>
  <Pages>71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</cp:revision>
  <dcterms:created xsi:type="dcterms:W3CDTF">2018-09-27T14:51:00Z</dcterms:created>
  <dcterms:modified xsi:type="dcterms:W3CDTF">2018-09-27T14:51:00Z</dcterms:modified>
</cp:coreProperties>
</file>