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C9F1D" w14:textId="77777777" w:rsidR="00851D60" w:rsidRDefault="00851D60" w:rsidP="00851D60">
      <w:pPr>
        <w:pStyle w:val="af4"/>
        <w:jc w:val="center"/>
      </w:pPr>
      <w:r w:rsidRPr="00712231">
        <w:rPr>
          <w:noProof/>
          <w:lang w:eastAsia="ru-RU"/>
        </w:rPr>
        <w:drawing>
          <wp:inline distT="0" distB="0" distL="0" distR="0" wp14:anchorId="3427CA81" wp14:editId="75908190">
            <wp:extent cx="5810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0F2C1" w14:textId="77777777" w:rsidR="00851D60" w:rsidRDefault="00851D60" w:rsidP="00851D60">
      <w:pPr>
        <w:pStyle w:val="af4"/>
        <w:jc w:val="center"/>
      </w:pPr>
    </w:p>
    <w:p w14:paraId="50ED9A13" w14:textId="77777777" w:rsidR="00851D60" w:rsidRPr="004401A3" w:rsidRDefault="00851D60" w:rsidP="00851D60">
      <w:pPr>
        <w:pStyle w:val="af4"/>
        <w:jc w:val="center"/>
        <w:rPr>
          <w:rFonts w:ascii="Times New Roman" w:hAnsi="Times New Roman"/>
          <w:spacing w:val="20"/>
          <w:sz w:val="32"/>
          <w:szCs w:val="32"/>
        </w:rPr>
      </w:pPr>
      <w:r w:rsidRPr="004401A3">
        <w:rPr>
          <w:rFonts w:ascii="Times New Roman" w:hAnsi="Times New Roman"/>
          <w:spacing w:val="20"/>
          <w:sz w:val="32"/>
          <w:szCs w:val="32"/>
        </w:rPr>
        <w:t>МУНИЦИПАЛЬНОЕ ОБРАЗОВАНИЕ</w:t>
      </w:r>
    </w:p>
    <w:p w14:paraId="463C9B13" w14:textId="1305B01E" w:rsidR="00851D60" w:rsidRPr="004401A3" w:rsidRDefault="00851D60" w:rsidP="00851D60">
      <w:pPr>
        <w:pStyle w:val="af4"/>
        <w:jc w:val="center"/>
        <w:rPr>
          <w:rFonts w:ascii="Times New Roman" w:hAnsi="Times New Roman"/>
          <w:spacing w:val="20"/>
          <w:sz w:val="32"/>
          <w:szCs w:val="32"/>
        </w:rPr>
      </w:pPr>
      <w:r w:rsidRPr="004401A3">
        <w:rPr>
          <w:rFonts w:ascii="Times New Roman" w:hAnsi="Times New Roman"/>
          <w:spacing w:val="20"/>
          <w:sz w:val="32"/>
          <w:szCs w:val="32"/>
        </w:rPr>
        <w:t>«КУЗЬМОЛОВСКОЕ Г</w:t>
      </w:r>
      <w:r w:rsidR="004401A3" w:rsidRPr="004401A3">
        <w:rPr>
          <w:rFonts w:ascii="Times New Roman" w:hAnsi="Times New Roman"/>
          <w:spacing w:val="20"/>
          <w:sz w:val="32"/>
          <w:szCs w:val="32"/>
        </w:rPr>
        <w:t xml:space="preserve">ОРОДСКОЕ </w:t>
      </w:r>
      <w:r w:rsidRPr="004401A3">
        <w:rPr>
          <w:rFonts w:ascii="Times New Roman" w:hAnsi="Times New Roman"/>
          <w:spacing w:val="20"/>
          <w:sz w:val="32"/>
          <w:szCs w:val="32"/>
        </w:rPr>
        <w:t>П</w:t>
      </w:r>
      <w:r w:rsidR="004401A3" w:rsidRPr="004401A3">
        <w:rPr>
          <w:rFonts w:ascii="Times New Roman" w:hAnsi="Times New Roman"/>
          <w:spacing w:val="20"/>
          <w:sz w:val="32"/>
          <w:szCs w:val="32"/>
        </w:rPr>
        <w:t>ОСЕЛЕНИЕ</w:t>
      </w:r>
      <w:r w:rsidRPr="004401A3">
        <w:rPr>
          <w:rFonts w:ascii="Times New Roman" w:hAnsi="Times New Roman"/>
          <w:spacing w:val="20"/>
          <w:sz w:val="32"/>
          <w:szCs w:val="32"/>
        </w:rPr>
        <w:t>»</w:t>
      </w:r>
    </w:p>
    <w:p w14:paraId="1E160F61" w14:textId="77777777" w:rsidR="00851D60" w:rsidRPr="004401A3" w:rsidRDefault="00851D60" w:rsidP="00851D60">
      <w:pPr>
        <w:pStyle w:val="af4"/>
        <w:jc w:val="center"/>
        <w:rPr>
          <w:rFonts w:ascii="Times New Roman" w:hAnsi="Times New Roman"/>
          <w:spacing w:val="20"/>
          <w:sz w:val="32"/>
          <w:szCs w:val="32"/>
        </w:rPr>
      </w:pPr>
      <w:r w:rsidRPr="004401A3">
        <w:rPr>
          <w:rFonts w:ascii="Times New Roman" w:hAnsi="Times New Roman"/>
          <w:spacing w:val="20"/>
          <w:sz w:val="32"/>
          <w:szCs w:val="32"/>
        </w:rPr>
        <w:t>ВСЕВОЛОЖСКОГО МУНИЦИПАЛЬНОГО РАЙОНА</w:t>
      </w:r>
    </w:p>
    <w:p w14:paraId="4F58D028" w14:textId="77777777" w:rsidR="00851D60" w:rsidRPr="004401A3" w:rsidRDefault="00851D60" w:rsidP="00851D60">
      <w:pPr>
        <w:pStyle w:val="af4"/>
        <w:jc w:val="center"/>
        <w:rPr>
          <w:rFonts w:ascii="Times New Roman" w:hAnsi="Times New Roman"/>
          <w:bCs/>
          <w:spacing w:val="20"/>
          <w:sz w:val="32"/>
          <w:szCs w:val="32"/>
        </w:rPr>
      </w:pPr>
      <w:r w:rsidRPr="004401A3">
        <w:rPr>
          <w:rFonts w:ascii="Times New Roman" w:hAnsi="Times New Roman"/>
          <w:bCs/>
          <w:spacing w:val="20"/>
          <w:sz w:val="32"/>
          <w:szCs w:val="32"/>
        </w:rPr>
        <w:t>ЛЕНИНГРАДСКОЙ ОБЛАСТИ</w:t>
      </w:r>
    </w:p>
    <w:p w14:paraId="4DD2B937" w14:textId="77777777" w:rsidR="00851D60" w:rsidRPr="004401A3" w:rsidRDefault="00851D60" w:rsidP="00851D60">
      <w:pPr>
        <w:keepNext/>
        <w:jc w:val="center"/>
        <w:outlineLvl w:val="1"/>
        <w:rPr>
          <w:bCs/>
          <w:spacing w:val="20"/>
          <w:sz w:val="32"/>
          <w:szCs w:val="32"/>
        </w:rPr>
      </w:pPr>
      <w:r w:rsidRPr="004401A3">
        <w:rPr>
          <w:bCs/>
          <w:spacing w:val="20"/>
          <w:sz w:val="32"/>
          <w:szCs w:val="32"/>
        </w:rPr>
        <w:t>АДМИНИСТРАЦИЯ</w:t>
      </w:r>
    </w:p>
    <w:p w14:paraId="09DA28B2" w14:textId="77777777" w:rsidR="004401A3" w:rsidRDefault="004401A3" w:rsidP="00851D60">
      <w:pPr>
        <w:pStyle w:val="af4"/>
        <w:jc w:val="center"/>
        <w:rPr>
          <w:rFonts w:ascii="Times New Roman" w:hAnsi="Times New Roman"/>
          <w:b/>
          <w:sz w:val="32"/>
          <w:szCs w:val="32"/>
        </w:rPr>
      </w:pPr>
    </w:p>
    <w:p w14:paraId="281849F9" w14:textId="77777777" w:rsidR="00851D60" w:rsidRPr="004401A3" w:rsidRDefault="00851D60" w:rsidP="00851D60">
      <w:pPr>
        <w:pStyle w:val="af4"/>
        <w:jc w:val="center"/>
        <w:rPr>
          <w:rFonts w:ascii="Times New Roman" w:hAnsi="Times New Roman"/>
          <w:b/>
          <w:sz w:val="32"/>
          <w:szCs w:val="32"/>
        </w:rPr>
      </w:pPr>
      <w:r w:rsidRPr="004401A3">
        <w:rPr>
          <w:rFonts w:ascii="Times New Roman" w:hAnsi="Times New Roman"/>
          <w:b/>
          <w:sz w:val="32"/>
          <w:szCs w:val="32"/>
        </w:rPr>
        <w:t>ПОСТАНОВЛЕНИЕ</w:t>
      </w:r>
    </w:p>
    <w:p w14:paraId="46DAAAE0" w14:textId="77777777" w:rsidR="00890B12" w:rsidRPr="004401A3" w:rsidRDefault="00890B12" w:rsidP="00890B12">
      <w:pPr>
        <w:jc w:val="center"/>
        <w:rPr>
          <w:sz w:val="28"/>
          <w:szCs w:val="28"/>
        </w:rPr>
      </w:pPr>
    </w:p>
    <w:p w14:paraId="4DDA2FE9" w14:textId="76110A47" w:rsidR="00890B12" w:rsidRPr="004401A3" w:rsidRDefault="00B2759C" w:rsidP="00890B12">
      <w:pPr>
        <w:tabs>
          <w:tab w:val="left" w:pos="6859"/>
        </w:tabs>
        <w:rPr>
          <w:sz w:val="28"/>
          <w:szCs w:val="28"/>
        </w:rPr>
      </w:pPr>
      <w:r w:rsidRPr="004401A3">
        <w:rPr>
          <w:sz w:val="28"/>
          <w:szCs w:val="28"/>
          <w:u w:val="single"/>
        </w:rPr>
        <w:t xml:space="preserve"> </w:t>
      </w:r>
      <w:r w:rsidR="00BC49D1">
        <w:rPr>
          <w:sz w:val="28"/>
          <w:szCs w:val="28"/>
          <w:u w:val="single"/>
        </w:rPr>
        <w:t>29</w:t>
      </w:r>
      <w:r w:rsidRPr="004401A3">
        <w:rPr>
          <w:sz w:val="28"/>
          <w:szCs w:val="28"/>
          <w:u w:val="single"/>
        </w:rPr>
        <w:t xml:space="preserve"> </w:t>
      </w:r>
      <w:r w:rsidR="00BC49D1">
        <w:rPr>
          <w:sz w:val="28"/>
          <w:szCs w:val="28"/>
          <w:u w:val="single"/>
        </w:rPr>
        <w:t>декаб</w:t>
      </w:r>
      <w:r w:rsidRPr="004401A3">
        <w:rPr>
          <w:sz w:val="28"/>
          <w:szCs w:val="28"/>
          <w:u w:val="single"/>
        </w:rPr>
        <w:t>ря 201</w:t>
      </w:r>
      <w:r w:rsidR="00BC49D1">
        <w:rPr>
          <w:sz w:val="28"/>
          <w:szCs w:val="28"/>
          <w:u w:val="single"/>
        </w:rPr>
        <w:t>8</w:t>
      </w:r>
      <w:r w:rsidRPr="004401A3">
        <w:rPr>
          <w:sz w:val="28"/>
          <w:szCs w:val="28"/>
          <w:u w:val="single"/>
        </w:rPr>
        <w:t xml:space="preserve"> г.</w:t>
      </w:r>
      <w:r w:rsidR="00890B12" w:rsidRPr="004401A3">
        <w:rPr>
          <w:sz w:val="28"/>
          <w:szCs w:val="28"/>
          <w:u w:val="single"/>
        </w:rPr>
        <w:t xml:space="preserve">  </w:t>
      </w:r>
      <w:r w:rsidR="00890B12" w:rsidRPr="004401A3">
        <w:rPr>
          <w:sz w:val="28"/>
          <w:szCs w:val="28"/>
        </w:rPr>
        <w:t xml:space="preserve">                                                                </w:t>
      </w:r>
      <w:r w:rsidRPr="004401A3">
        <w:rPr>
          <w:sz w:val="28"/>
          <w:szCs w:val="28"/>
        </w:rPr>
        <w:t xml:space="preserve">                    </w:t>
      </w:r>
      <w:r w:rsidR="004401A3">
        <w:rPr>
          <w:sz w:val="28"/>
          <w:szCs w:val="28"/>
        </w:rPr>
        <w:t xml:space="preserve"> </w:t>
      </w:r>
      <w:r w:rsidR="00890B12" w:rsidRPr="004401A3">
        <w:rPr>
          <w:sz w:val="28"/>
          <w:szCs w:val="28"/>
        </w:rPr>
        <w:t>№</w:t>
      </w:r>
      <w:r w:rsidRPr="004401A3">
        <w:rPr>
          <w:sz w:val="28"/>
          <w:szCs w:val="28"/>
        </w:rPr>
        <w:t xml:space="preserve"> </w:t>
      </w:r>
      <w:r w:rsidR="00380E1B">
        <w:rPr>
          <w:sz w:val="28"/>
          <w:szCs w:val="28"/>
        </w:rPr>
        <w:t>160</w:t>
      </w:r>
    </w:p>
    <w:p w14:paraId="466CE3FF" w14:textId="258DDECF" w:rsidR="00890B12" w:rsidRPr="004401A3" w:rsidRDefault="00B2759C" w:rsidP="00890B12">
      <w:pPr>
        <w:tabs>
          <w:tab w:val="left" w:pos="6859"/>
        </w:tabs>
        <w:rPr>
          <w:sz w:val="24"/>
          <w:szCs w:val="24"/>
        </w:rPr>
      </w:pPr>
      <w:r w:rsidRPr="004401A3">
        <w:rPr>
          <w:sz w:val="24"/>
          <w:szCs w:val="24"/>
        </w:rPr>
        <w:t xml:space="preserve">  </w:t>
      </w:r>
      <w:proofErr w:type="spellStart"/>
      <w:r w:rsidR="00890B12" w:rsidRPr="004401A3">
        <w:rPr>
          <w:sz w:val="24"/>
          <w:szCs w:val="24"/>
        </w:rPr>
        <w:t>г.</w:t>
      </w:r>
      <w:r w:rsidR="00851D60" w:rsidRPr="004401A3">
        <w:rPr>
          <w:sz w:val="24"/>
          <w:szCs w:val="24"/>
        </w:rPr>
        <w:t>п</w:t>
      </w:r>
      <w:proofErr w:type="spellEnd"/>
      <w:r w:rsidR="00851D60" w:rsidRPr="004401A3">
        <w:rPr>
          <w:sz w:val="24"/>
          <w:szCs w:val="24"/>
        </w:rPr>
        <w:t xml:space="preserve">. </w:t>
      </w:r>
      <w:proofErr w:type="spellStart"/>
      <w:r w:rsidR="00851D60" w:rsidRPr="004401A3">
        <w:rPr>
          <w:sz w:val="24"/>
          <w:szCs w:val="24"/>
        </w:rPr>
        <w:t>Кузьмоловский</w:t>
      </w:r>
      <w:proofErr w:type="spellEnd"/>
    </w:p>
    <w:p w14:paraId="5A738C1F" w14:textId="77777777" w:rsidR="00890B12" w:rsidRPr="004401A3" w:rsidRDefault="00890B12" w:rsidP="00890B12">
      <w:pPr>
        <w:ind w:right="-5"/>
        <w:rPr>
          <w:sz w:val="28"/>
          <w:szCs w:val="28"/>
        </w:rPr>
      </w:pPr>
    </w:p>
    <w:p w14:paraId="1DD35CFA" w14:textId="77777777" w:rsidR="00890B12" w:rsidRPr="004401A3" w:rsidRDefault="00890B12" w:rsidP="004E6C4C">
      <w:pPr>
        <w:rPr>
          <w:sz w:val="28"/>
          <w:szCs w:val="28"/>
        </w:rPr>
        <w:sectPr w:rsidR="00890B12" w:rsidRPr="004401A3" w:rsidSect="00890B12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900" w:right="840" w:bottom="1140" w:left="1700" w:header="708" w:footer="708" w:gutter="0"/>
          <w:cols w:space="708"/>
          <w:titlePg/>
          <w:docGrid w:linePitch="360"/>
        </w:sectPr>
      </w:pPr>
    </w:p>
    <w:p w14:paraId="47AADCCC" w14:textId="77777777" w:rsidR="00D07005" w:rsidRDefault="004401A3" w:rsidP="00D07005">
      <w:pPr>
        <w:pStyle w:val="a6"/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</w:pPr>
      <w:r w:rsidRPr="004401A3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Об утверждении порядка взаимодействия   </w:t>
      </w:r>
      <w:r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                                               </w:t>
      </w:r>
      <w:r w:rsidR="00D07005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администрации муниципального образования </w:t>
      </w:r>
    </w:p>
    <w:p w14:paraId="1CC5DCF7" w14:textId="77777777" w:rsidR="00D07005" w:rsidRDefault="00D07005" w:rsidP="00D07005">
      <w:pPr>
        <w:pStyle w:val="a6"/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«Кузьмоловское городское поселение» </w:t>
      </w:r>
    </w:p>
    <w:p w14:paraId="64FF8E9A" w14:textId="2E97DCF5" w:rsidR="00D07005" w:rsidRDefault="00D07005" w:rsidP="00D07005">
      <w:pPr>
        <w:pStyle w:val="a6"/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>Всеволожского муниципального района</w:t>
      </w:r>
    </w:p>
    <w:p w14:paraId="58B61701" w14:textId="61E3D483" w:rsidR="004401A3" w:rsidRPr="004401A3" w:rsidRDefault="00D07005" w:rsidP="00D07005">
      <w:pPr>
        <w:pStyle w:val="a6"/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Ленинградской области </w:t>
      </w:r>
      <w:r w:rsidR="004401A3" w:rsidRPr="004401A3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с организаторами </w:t>
      </w:r>
      <w:r w:rsidR="004401A3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                              </w:t>
      </w:r>
      <w:r w:rsidR="004401A3" w:rsidRPr="004401A3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добровольческой (волонтерской) деятельности, </w:t>
      </w:r>
      <w:r w:rsidR="004401A3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 xml:space="preserve">                      </w:t>
      </w:r>
      <w:r w:rsidR="004401A3" w:rsidRPr="004401A3">
        <w:rPr>
          <w:rStyle w:val="afb"/>
          <w:rFonts w:ascii="Times New Roman" w:eastAsia="Calibri" w:hAnsi="Times New Roman" w:cs="Times New Roman"/>
          <w:b w:val="0"/>
          <w:sz w:val="28"/>
          <w:szCs w:val="28"/>
        </w:rPr>
        <w:t>добровольческими (волонтерскими) организациями</w:t>
      </w:r>
    </w:p>
    <w:p w14:paraId="5C9D5E46" w14:textId="77777777" w:rsidR="004401A3" w:rsidRPr="004401A3" w:rsidRDefault="004401A3" w:rsidP="004401A3">
      <w:pPr>
        <w:ind w:right="2551"/>
        <w:jc w:val="both"/>
        <w:rPr>
          <w:sz w:val="28"/>
          <w:szCs w:val="28"/>
        </w:rPr>
      </w:pPr>
    </w:p>
    <w:p w14:paraId="1C368643" w14:textId="07B623E3" w:rsidR="004401A3" w:rsidRPr="004401A3" w:rsidRDefault="004401A3" w:rsidP="004401A3">
      <w:pPr>
        <w:ind w:firstLine="539"/>
        <w:jc w:val="both"/>
        <w:rPr>
          <w:sz w:val="28"/>
          <w:szCs w:val="28"/>
        </w:rPr>
      </w:pPr>
      <w:r w:rsidRPr="004401A3">
        <w:rPr>
          <w:sz w:val="28"/>
          <w:szCs w:val="28"/>
        </w:rPr>
        <w:t xml:space="preserve">В соответствии с Федеральным законом от 11.08.1995 </w:t>
      </w:r>
      <w:r>
        <w:rPr>
          <w:sz w:val="28"/>
          <w:szCs w:val="28"/>
        </w:rPr>
        <w:t>№</w:t>
      </w:r>
      <w:r w:rsidRPr="004401A3">
        <w:rPr>
          <w:sz w:val="28"/>
          <w:szCs w:val="28"/>
        </w:rPr>
        <w:t xml:space="preserve"> 135-ФЗ (ред. от 18.12.2018) "О благотворительной деятельности и добровольчестве (</w:t>
      </w:r>
      <w:proofErr w:type="spellStart"/>
      <w:r w:rsidRPr="004401A3">
        <w:rPr>
          <w:sz w:val="28"/>
          <w:szCs w:val="28"/>
        </w:rPr>
        <w:t>волонтерстве</w:t>
      </w:r>
      <w:proofErr w:type="spellEnd"/>
      <w:r w:rsidRPr="004401A3">
        <w:rPr>
          <w:sz w:val="28"/>
          <w:szCs w:val="28"/>
        </w:rPr>
        <w:t>)"</w:t>
      </w:r>
      <w:r>
        <w:rPr>
          <w:sz w:val="28"/>
          <w:szCs w:val="28"/>
        </w:rPr>
        <w:t xml:space="preserve">, </w:t>
      </w:r>
      <w:r w:rsidRPr="004401A3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4401A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44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4401A3">
        <w:rPr>
          <w:sz w:val="28"/>
          <w:szCs w:val="28"/>
        </w:rPr>
        <w:t>05.02.2018 № 15-ФЗ «О внесении изменений в отдельные законодательные акты Российской Федерации по вопросам добровольчества (</w:t>
      </w:r>
      <w:proofErr w:type="spellStart"/>
      <w:r w:rsidRPr="004401A3">
        <w:rPr>
          <w:sz w:val="28"/>
          <w:szCs w:val="28"/>
        </w:rPr>
        <w:t>волонтерства</w:t>
      </w:r>
      <w:proofErr w:type="spellEnd"/>
      <w:r w:rsidRPr="004401A3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Уставом муниципального образования, </w:t>
      </w:r>
      <w:r w:rsidRPr="004401A3">
        <w:rPr>
          <w:sz w:val="28"/>
          <w:szCs w:val="28"/>
        </w:rPr>
        <w:t>администрация МО «Кузьмоловское ГП»</w:t>
      </w:r>
    </w:p>
    <w:p w14:paraId="72C98237" w14:textId="77777777" w:rsidR="004401A3" w:rsidRPr="004401A3" w:rsidRDefault="004401A3" w:rsidP="004401A3">
      <w:pPr>
        <w:ind w:firstLine="539"/>
        <w:jc w:val="both"/>
        <w:rPr>
          <w:sz w:val="28"/>
          <w:szCs w:val="28"/>
        </w:rPr>
      </w:pPr>
    </w:p>
    <w:p w14:paraId="7CC02E5A" w14:textId="77777777" w:rsidR="004401A3" w:rsidRPr="004401A3" w:rsidRDefault="004401A3" w:rsidP="004401A3">
      <w:pPr>
        <w:jc w:val="both"/>
        <w:rPr>
          <w:b/>
          <w:sz w:val="28"/>
          <w:szCs w:val="28"/>
        </w:rPr>
      </w:pPr>
      <w:r w:rsidRPr="004401A3">
        <w:rPr>
          <w:sz w:val="28"/>
          <w:szCs w:val="28"/>
        </w:rPr>
        <w:t xml:space="preserve"> </w:t>
      </w:r>
      <w:r w:rsidRPr="004401A3">
        <w:rPr>
          <w:b/>
          <w:sz w:val="28"/>
          <w:szCs w:val="28"/>
        </w:rPr>
        <w:t>ПОСТАНОВЛЯЕТ:</w:t>
      </w:r>
    </w:p>
    <w:p w14:paraId="73BF2B2D" w14:textId="77777777" w:rsidR="004401A3" w:rsidRPr="004401A3" w:rsidRDefault="004401A3" w:rsidP="004401A3">
      <w:pPr>
        <w:jc w:val="center"/>
        <w:rPr>
          <w:b/>
          <w:sz w:val="28"/>
          <w:szCs w:val="28"/>
        </w:rPr>
      </w:pPr>
    </w:p>
    <w:p w14:paraId="07E8608D" w14:textId="7BAE754D" w:rsidR="004401A3" w:rsidRPr="004401A3" w:rsidRDefault="004401A3" w:rsidP="00BC49D1">
      <w:pPr>
        <w:numPr>
          <w:ilvl w:val="0"/>
          <w:numId w:val="42"/>
        </w:numPr>
        <w:tabs>
          <w:tab w:val="clear" w:pos="1200"/>
          <w:tab w:val="num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4401A3">
        <w:rPr>
          <w:sz w:val="28"/>
          <w:szCs w:val="28"/>
        </w:rPr>
        <w:t xml:space="preserve">Утвердить Порядок взаимодействия </w:t>
      </w:r>
      <w:r w:rsidR="00B63721">
        <w:rPr>
          <w:sz w:val="28"/>
          <w:szCs w:val="28"/>
        </w:rPr>
        <w:t xml:space="preserve">администрации муниципального образования «Кузьмоловское городское поселение» </w:t>
      </w:r>
      <w:r w:rsidRPr="004401A3">
        <w:rPr>
          <w:sz w:val="28"/>
          <w:szCs w:val="28"/>
        </w:rPr>
        <w:t>с организаторами добровольческой (волонтерской) деятельности, добровольческими (волонтерскими) организациями (прилагается).</w:t>
      </w:r>
    </w:p>
    <w:p w14:paraId="78CCB6CB" w14:textId="77777777" w:rsidR="004401A3" w:rsidRPr="004401A3" w:rsidRDefault="004401A3" w:rsidP="00BC49D1">
      <w:pPr>
        <w:numPr>
          <w:ilvl w:val="0"/>
          <w:numId w:val="42"/>
        </w:numPr>
        <w:tabs>
          <w:tab w:val="clear" w:pos="1200"/>
          <w:tab w:val="num" w:pos="142"/>
        </w:tabs>
        <w:ind w:left="0" w:firstLine="0"/>
        <w:jc w:val="both"/>
        <w:rPr>
          <w:sz w:val="28"/>
          <w:szCs w:val="28"/>
        </w:rPr>
      </w:pPr>
      <w:r w:rsidRPr="004401A3">
        <w:rPr>
          <w:sz w:val="28"/>
          <w:szCs w:val="28"/>
        </w:rPr>
        <w:t>Настоящее постановление подлежит опубликованию на официальном сайте администрации http://kuzmolovskoegp.ru/</w:t>
      </w:r>
    </w:p>
    <w:p w14:paraId="608D8514" w14:textId="77777777" w:rsidR="004401A3" w:rsidRPr="004401A3" w:rsidRDefault="004401A3" w:rsidP="00BC49D1">
      <w:pPr>
        <w:numPr>
          <w:ilvl w:val="0"/>
          <w:numId w:val="42"/>
        </w:numPr>
        <w:tabs>
          <w:tab w:val="clear" w:pos="1200"/>
          <w:tab w:val="num" w:pos="142"/>
        </w:tabs>
        <w:ind w:left="0" w:firstLine="0"/>
        <w:jc w:val="both"/>
        <w:rPr>
          <w:sz w:val="28"/>
          <w:szCs w:val="28"/>
        </w:rPr>
      </w:pPr>
      <w:r w:rsidRPr="004401A3">
        <w:rPr>
          <w:color w:val="000000"/>
          <w:sz w:val="28"/>
          <w:szCs w:val="28"/>
        </w:rPr>
        <w:t xml:space="preserve">Настоящее постановление вступает в силу со дня его опубликования. </w:t>
      </w:r>
    </w:p>
    <w:p w14:paraId="30372982" w14:textId="77777777" w:rsidR="004401A3" w:rsidRPr="004401A3" w:rsidRDefault="004401A3" w:rsidP="00BC49D1">
      <w:pPr>
        <w:numPr>
          <w:ilvl w:val="0"/>
          <w:numId w:val="42"/>
        </w:numPr>
        <w:tabs>
          <w:tab w:val="clear" w:pos="1200"/>
          <w:tab w:val="num" w:pos="142"/>
        </w:tabs>
        <w:ind w:left="0" w:firstLine="0"/>
        <w:jc w:val="both"/>
        <w:rPr>
          <w:sz w:val="28"/>
          <w:szCs w:val="28"/>
        </w:rPr>
      </w:pPr>
      <w:proofErr w:type="gramStart"/>
      <w:r w:rsidRPr="004401A3">
        <w:rPr>
          <w:sz w:val="28"/>
          <w:szCs w:val="28"/>
        </w:rPr>
        <w:t>Контроль за</w:t>
      </w:r>
      <w:proofErr w:type="gramEnd"/>
      <w:r w:rsidRPr="004401A3">
        <w:rPr>
          <w:sz w:val="28"/>
          <w:szCs w:val="28"/>
        </w:rPr>
        <w:t xml:space="preserve"> исполнением постановления оставляю за собой.</w:t>
      </w:r>
    </w:p>
    <w:p w14:paraId="4F402084" w14:textId="77777777" w:rsidR="004401A3" w:rsidRPr="004401A3" w:rsidRDefault="004401A3" w:rsidP="00BC49D1">
      <w:pPr>
        <w:tabs>
          <w:tab w:val="num" w:pos="142"/>
        </w:tabs>
        <w:jc w:val="both"/>
        <w:rPr>
          <w:sz w:val="28"/>
          <w:szCs w:val="28"/>
        </w:rPr>
      </w:pPr>
    </w:p>
    <w:p w14:paraId="5C778F3C" w14:textId="77777777" w:rsidR="004401A3" w:rsidRPr="004401A3" w:rsidRDefault="004401A3" w:rsidP="004401A3">
      <w:pPr>
        <w:jc w:val="both"/>
        <w:rPr>
          <w:sz w:val="28"/>
          <w:szCs w:val="28"/>
        </w:rPr>
      </w:pPr>
    </w:p>
    <w:p w14:paraId="37904ED2" w14:textId="77777777" w:rsidR="00BC49D1" w:rsidRDefault="00BC49D1" w:rsidP="004401A3">
      <w:pPr>
        <w:jc w:val="both"/>
        <w:rPr>
          <w:sz w:val="28"/>
          <w:szCs w:val="28"/>
        </w:rPr>
      </w:pPr>
    </w:p>
    <w:p w14:paraId="4198880E" w14:textId="4A88B489" w:rsidR="004401A3" w:rsidRPr="004401A3" w:rsidRDefault="004401A3" w:rsidP="004401A3">
      <w:pPr>
        <w:jc w:val="both"/>
        <w:rPr>
          <w:sz w:val="28"/>
          <w:szCs w:val="28"/>
        </w:rPr>
      </w:pPr>
      <w:r w:rsidRPr="004401A3">
        <w:rPr>
          <w:sz w:val="28"/>
          <w:szCs w:val="28"/>
        </w:rPr>
        <w:t xml:space="preserve">Глава администрации </w:t>
      </w:r>
      <w:r w:rsidRPr="004401A3">
        <w:rPr>
          <w:sz w:val="28"/>
          <w:szCs w:val="28"/>
        </w:rPr>
        <w:tab/>
      </w:r>
      <w:r w:rsidRPr="004401A3">
        <w:rPr>
          <w:sz w:val="28"/>
          <w:szCs w:val="28"/>
        </w:rPr>
        <w:tab/>
        <w:t xml:space="preserve">         </w:t>
      </w:r>
      <w:r w:rsidR="00BC49D1">
        <w:rPr>
          <w:sz w:val="28"/>
          <w:szCs w:val="28"/>
        </w:rPr>
        <w:t xml:space="preserve">             </w:t>
      </w:r>
      <w:r w:rsidRPr="004401A3">
        <w:rPr>
          <w:sz w:val="28"/>
          <w:szCs w:val="28"/>
        </w:rPr>
        <w:t xml:space="preserve">                         В.В. Сурмин </w:t>
      </w:r>
    </w:p>
    <w:p w14:paraId="13A86904" w14:textId="77777777" w:rsidR="004401A3" w:rsidRPr="004401A3" w:rsidRDefault="004401A3" w:rsidP="004401A3">
      <w:pPr>
        <w:rPr>
          <w:sz w:val="28"/>
          <w:szCs w:val="28"/>
        </w:rPr>
        <w:sectPr w:rsidR="004401A3" w:rsidRPr="004401A3" w:rsidSect="004401A3">
          <w:type w:val="continuous"/>
          <w:pgSz w:w="11906" w:h="16838" w:code="9"/>
          <w:pgMar w:top="567" w:right="1134" w:bottom="567" w:left="1701" w:header="708" w:footer="708" w:gutter="0"/>
          <w:cols w:space="708"/>
          <w:docGrid w:linePitch="360"/>
        </w:sectPr>
      </w:pPr>
    </w:p>
    <w:p w14:paraId="7982CED2" w14:textId="77777777" w:rsidR="00BC49D1" w:rsidRDefault="00BC49D1" w:rsidP="004401A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</w:t>
      </w:r>
    </w:p>
    <w:p w14:paraId="3ED16F75" w14:textId="2A455370" w:rsidR="004401A3" w:rsidRDefault="004401A3" w:rsidP="004401A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</w:t>
      </w:r>
    </w:p>
    <w:p w14:paraId="03ADAD68" w14:textId="77777777" w:rsidR="004401A3" w:rsidRDefault="004401A3" w:rsidP="004401A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постановлению администрации </w:t>
      </w:r>
    </w:p>
    <w:p w14:paraId="38E2105A" w14:textId="77777777" w:rsidR="004401A3" w:rsidRDefault="004401A3" w:rsidP="004401A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МО «Кузьмоловское ГП»</w:t>
      </w:r>
    </w:p>
    <w:p w14:paraId="539A0E8E" w14:textId="03205D81" w:rsidR="004401A3" w:rsidRDefault="004401A3" w:rsidP="004401A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от </w:t>
      </w:r>
      <w:r w:rsidR="00380E1B" w:rsidRPr="00380E1B">
        <w:rPr>
          <w:sz w:val="24"/>
          <w:szCs w:val="24"/>
          <w:u w:val="single"/>
        </w:rPr>
        <w:t>29.12.2018</w:t>
      </w:r>
      <w:r w:rsidRPr="00380E1B">
        <w:rPr>
          <w:sz w:val="24"/>
          <w:szCs w:val="24"/>
          <w:u w:val="single"/>
        </w:rPr>
        <w:t>г.</w:t>
      </w:r>
      <w:r>
        <w:rPr>
          <w:sz w:val="24"/>
          <w:szCs w:val="24"/>
        </w:rPr>
        <w:t xml:space="preserve"> № </w:t>
      </w:r>
      <w:r w:rsidR="00380E1B" w:rsidRPr="00380E1B">
        <w:rPr>
          <w:sz w:val="24"/>
          <w:szCs w:val="24"/>
          <w:u w:val="single"/>
        </w:rPr>
        <w:t>160</w:t>
      </w:r>
    </w:p>
    <w:p w14:paraId="582D50D3" w14:textId="77777777" w:rsidR="004401A3" w:rsidRDefault="004401A3" w:rsidP="004401A3">
      <w:pPr>
        <w:jc w:val="both"/>
        <w:rPr>
          <w:sz w:val="24"/>
          <w:szCs w:val="24"/>
        </w:rPr>
      </w:pPr>
    </w:p>
    <w:p w14:paraId="5D82966D" w14:textId="77777777" w:rsidR="004401A3" w:rsidRPr="004471DF" w:rsidRDefault="004401A3" w:rsidP="004401A3">
      <w:pPr>
        <w:jc w:val="both"/>
      </w:pPr>
    </w:p>
    <w:p w14:paraId="75D1C363" w14:textId="77777777" w:rsidR="004401A3" w:rsidRPr="006E1C24" w:rsidRDefault="004401A3" w:rsidP="004401A3">
      <w:pPr>
        <w:ind w:right="-1"/>
        <w:jc w:val="center"/>
        <w:rPr>
          <w:b/>
          <w:sz w:val="24"/>
          <w:szCs w:val="24"/>
        </w:rPr>
      </w:pPr>
      <w:r w:rsidRPr="006E1C24">
        <w:rPr>
          <w:b/>
          <w:sz w:val="24"/>
          <w:szCs w:val="24"/>
        </w:rPr>
        <w:t>Порядок</w:t>
      </w:r>
      <w:bookmarkStart w:id="0" w:name="_GoBack"/>
      <w:bookmarkEnd w:id="0"/>
    </w:p>
    <w:p w14:paraId="0B41AD78" w14:textId="74442C90" w:rsidR="004401A3" w:rsidRPr="006E1C24" w:rsidRDefault="004401A3" w:rsidP="004401A3">
      <w:pPr>
        <w:ind w:right="-1"/>
        <w:jc w:val="center"/>
        <w:rPr>
          <w:b/>
          <w:sz w:val="24"/>
          <w:szCs w:val="24"/>
        </w:rPr>
      </w:pPr>
      <w:r w:rsidRPr="006E1C24">
        <w:rPr>
          <w:b/>
          <w:sz w:val="24"/>
          <w:szCs w:val="24"/>
        </w:rPr>
        <w:t>взаимодействия администрации  МО «Кузьмоловское ГП» с организаторами добровольческой (волонтерской) деятельности, добровольческими (волонтерскими) организациями</w:t>
      </w:r>
    </w:p>
    <w:p w14:paraId="71A89BD9" w14:textId="77777777" w:rsidR="004401A3" w:rsidRPr="006E1C24" w:rsidRDefault="004401A3" w:rsidP="004401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6FCA11" w14:textId="77777777" w:rsidR="004401A3" w:rsidRPr="006E1C24" w:rsidRDefault="004401A3" w:rsidP="004401A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E1C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E1C24">
        <w:rPr>
          <w:rFonts w:ascii="Times New Roman" w:hAnsi="Times New Roman" w:cs="Times New Roman"/>
          <w:b/>
          <w:sz w:val="24"/>
          <w:szCs w:val="24"/>
        </w:rPr>
        <w:t>. Общие положения.</w:t>
      </w:r>
      <w:proofErr w:type="gramEnd"/>
      <w:r w:rsidRPr="006E1C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A7E04B" w14:textId="77777777" w:rsidR="004401A3" w:rsidRPr="006E1C24" w:rsidRDefault="004401A3" w:rsidP="004401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54694D" w14:textId="68A87C88" w:rsidR="004401A3" w:rsidRPr="006E1C24" w:rsidRDefault="004401A3" w:rsidP="004401A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1.</w:t>
      </w:r>
      <w:r w:rsidRPr="006E1C2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E1C24">
        <w:rPr>
          <w:rFonts w:ascii="Times New Roman" w:hAnsi="Times New Roman" w:cs="Times New Roman"/>
          <w:sz w:val="24"/>
          <w:szCs w:val="24"/>
        </w:rPr>
        <w:t>Настоящий Порядок взаимодействия адми</w:t>
      </w:r>
      <w:r w:rsidR="00185145">
        <w:rPr>
          <w:rFonts w:ascii="Times New Roman" w:hAnsi="Times New Roman" w:cs="Times New Roman"/>
          <w:sz w:val="24"/>
          <w:szCs w:val="24"/>
        </w:rPr>
        <w:t xml:space="preserve">нистрации МО «Кузьмоловское ГП» </w:t>
      </w:r>
      <w:r w:rsidRPr="006E1C24">
        <w:rPr>
          <w:rFonts w:ascii="Times New Roman" w:hAnsi="Times New Roman" w:cs="Times New Roman"/>
          <w:sz w:val="24"/>
          <w:szCs w:val="24"/>
        </w:rPr>
        <w:t>с организаторами добровольческой (волонтерской) деятельности, добровольческими (волонтерскими) организациями (далее – Порядок) регулирует общественные отношения, возникающие в связи с осуществлением добровольческой (волонтерской) деятельности на территории МО «Кузьмоловское ГП» направлен на развитие, поддержку и популяризацию добровольческой (волонтерской) деятельности на территории МО «Кузьмоловское ГП».</w:t>
      </w:r>
      <w:proofErr w:type="gramEnd"/>
    </w:p>
    <w:p w14:paraId="27587076" w14:textId="61B2C357" w:rsidR="004401A3" w:rsidRPr="006E1C24" w:rsidRDefault="004401A3" w:rsidP="004401A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2.</w:t>
      </w:r>
      <w:r w:rsidRPr="006E1C24">
        <w:rPr>
          <w:sz w:val="24"/>
          <w:szCs w:val="24"/>
        </w:rPr>
        <w:tab/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Ф</w:t>
      </w:r>
      <w:r w:rsidR="00C116F9">
        <w:rPr>
          <w:sz w:val="24"/>
          <w:szCs w:val="24"/>
        </w:rPr>
        <w:t>едерального закона от 11.08.1995</w:t>
      </w:r>
      <w:r w:rsidRPr="006E1C24">
        <w:rPr>
          <w:sz w:val="24"/>
          <w:szCs w:val="24"/>
        </w:rPr>
        <w:t xml:space="preserve"> № 135-ФЗ "О благотворительной деятельности и добровольчестве (</w:t>
      </w:r>
      <w:proofErr w:type="spellStart"/>
      <w:r w:rsidRPr="006E1C24">
        <w:rPr>
          <w:sz w:val="24"/>
          <w:szCs w:val="24"/>
        </w:rPr>
        <w:t>волонтерстве</w:t>
      </w:r>
      <w:proofErr w:type="spellEnd"/>
      <w:r w:rsidRPr="006E1C24">
        <w:rPr>
          <w:sz w:val="24"/>
          <w:szCs w:val="24"/>
        </w:rPr>
        <w:t>)" (далее – закон 135-ФЗ).</w:t>
      </w:r>
    </w:p>
    <w:p w14:paraId="06DF2F45" w14:textId="77777777" w:rsidR="004401A3" w:rsidRPr="006E1C24" w:rsidRDefault="004401A3" w:rsidP="004401A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3.</w:t>
      </w:r>
      <w:r w:rsidRPr="006E1C24">
        <w:rPr>
          <w:sz w:val="24"/>
          <w:szCs w:val="24"/>
        </w:rPr>
        <w:tab/>
        <w:t>Добровольцы (волонтеры) – физические лица, осуществляющие добровольческую (волонтерскую) деятельность в целях, указанных в пункте 1 статьи 2 закон</w:t>
      </w:r>
      <w:r>
        <w:rPr>
          <w:sz w:val="24"/>
          <w:szCs w:val="24"/>
        </w:rPr>
        <w:t xml:space="preserve">а 135-ФЗ, </w:t>
      </w:r>
      <w:r w:rsidRPr="006B49A2">
        <w:rPr>
          <w:sz w:val="24"/>
          <w:szCs w:val="24"/>
        </w:rPr>
        <w:t xml:space="preserve">или в </w:t>
      </w:r>
      <w:r>
        <w:rPr>
          <w:sz w:val="24"/>
          <w:szCs w:val="24"/>
        </w:rPr>
        <w:t>иных общественно полезных целях.</w:t>
      </w:r>
    </w:p>
    <w:p w14:paraId="3B2519B9" w14:textId="77777777" w:rsidR="004401A3" w:rsidRPr="006E1C24" w:rsidRDefault="004401A3" w:rsidP="004401A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4.</w:t>
      </w:r>
      <w:r w:rsidRPr="006E1C24">
        <w:rPr>
          <w:sz w:val="24"/>
          <w:szCs w:val="24"/>
        </w:rPr>
        <w:tab/>
        <w:t>Организаторы добровольческой (волонтерской) деятельности –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14:paraId="195895C4" w14:textId="77777777" w:rsidR="004401A3" w:rsidRPr="006E1C24" w:rsidRDefault="004401A3" w:rsidP="004401A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5.</w:t>
      </w:r>
      <w:r w:rsidRPr="006E1C24">
        <w:rPr>
          <w:sz w:val="24"/>
          <w:szCs w:val="24"/>
        </w:rPr>
        <w:tab/>
      </w:r>
      <w:proofErr w:type="gramStart"/>
      <w:r w:rsidRPr="006E1C24">
        <w:rPr>
          <w:sz w:val="24"/>
          <w:szCs w:val="24"/>
        </w:rPr>
        <w:t xml:space="preserve">Добровольческая (волонтерская) организация –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закона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 </w:t>
      </w:r>
      <w:proofErr w:type="gramEnd"/>
    </w:p>
    <w:p w14:paraId="05597270" w14:textId="77777777" w:rsidR="004401A3" w:rsidRDefault="004401A3" w:rsidP="004401A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14:paraId="5387EE54" w14:textId="17674C6E" w:rsidR="004401A3" w:rsidRPr="006E1C24" w:rsidRDefault="004401A3" w:rsidP="004401A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6E1C24">
        <w:rPr>
          <w:b/>
          <w:sz w:val="24"/>
          <w:szCs w:val="24"/>
          <w:lang w:val="en-US"/>
        </w:rPr>
        <w:t>II</w:t>
      </w:r>
      <w:r w:rsidRPr="006E1C24">
        <w:rPr>
          <w:b/>
          <w:sz w:val="24"/>
          <w:szCs w:val="24"/>
        </w:rPr>
        <w:t>. Цели и задачи взаимодействия администрации МО «Кузьмоловское ГП» с организаторами добровольческой (волонтерской) деятельности, добровольческими (волонтерскими) организациями.</w:t>
      </w:r>
    </w:p>
    <w:p w14:paraId="20CEFCD6" w14:textId="77777777" w:rsidR="004401A3" w:rsidRPr="006E1C24" w:rsidRDefault="004401A3" w:rsidP="004401A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FC65BEF" w14:textId="48AAA76D" w:rsidR="004401A3" w:rsidRPr="006E1C24" w:rsidRDefault="004401A3" w:rsidP="004401A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7.</w:t>
      </w:r>
      <w:r w:rsidRPr="006E1C24">
        <w:rPr>
          <w:sz w:val="24"/>
          <w:szCs w:val="24"/>
        </w:rPr>
        <w:tab/>
        <w:t>Основная цель организации взаимодействия администрации МО «Кузьмоловское ГП» с организаторами добровольческой (волонтерской) деятельности, добровольческими (волонтерскими) организациями – создать условия для развития и распространения добровольческой (волонтерской) деятельности на территории МО «Кузьмоловское ГП».</w:t>
      </w:r>
    </w:p>
    <w:p w14:paraId="37C1B086" w14:textId="77777777" w:rsidR="004401A3" w:rsidRPr="006E1C24" w:rsidRDefault="004401A3" w:rsidP="004401A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8.</w:t>
      </w:r>
      <w:r w:rsidRPr="006E1C24">
        <w:rPr>
          <w:rFonts w:ascii="Times New Roman" w:hAnsi="Times New Roman" w:cs="Times New Roman"/>
          <w:sz w:val="24"/>
          <w:szCs w:val="24"/>
        </w:rPr>
        <w:tab/>
        <w:t>Задачи взаимодействия:</w:t>
      </w:r>
    </w:p>
    <w:p w14:paraId="1C9DD036" w14:textId="55E5D830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8.1.</w:t>
      </w:r>
      <w:r w:rsidRPr="006E1C24">
        <w:rPr>
          <w:rFonts w:ascii="Times New Roman" w:hAnsi="Times New Roman" w:cs="Times New Roman"/>
          <w:sz w:val="24"/>
          <w:szCs w:val="24"/>
        </w:rPr>
        <w:tab/>
        <w:t xml:space="preserve">Обеспечение эффективного партнерского сотрудничества администрации МО «Кузьмоловское ГП» с организаторами добровольческой (волонтерской) деятельности, добровольческими (волонтерскими) организациями. </w:t>
      </w:r>
    </w:p>
    <w:p w14:paraId="6D495EB0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lastRenderedPageBreak/>
        <w:t>8.2.</w:t>
      </w:r>
      <w:r w:rsidRPr="006E1C24">
        <w:rPr>
          <w:rFonts w:ascii="Times New Roman" w:hAnsi="Times New Roman" w:cs="Times New Roman"/>
          <w:sz w:val="24"/>
          <w:szCs w:val="24"/>
        </w:rPr>
        <w:tab/>
        <w:t>Содействие в работе организаторам добровольческой (волонтерской) деятельности, добровольческим (</w:t>
      </w:r>
      <w:proofErr w:type="gramStart"/>
      <w:r w:rsidRPr="006E1C24">
        <w:rPr>
          <w:rFonts w:ascii="Times New Roman" w:hAnsi="Times New Roman" w:cs="Times New Roman"/>
          <w:sz w:val="24"/>
          <w:szCs w:val="24"/>
        </w:rPr>
        <w:t>волонтерскими</w:t>
      </w:r>
      <w:proofErr w:type="gramEnd"/>
      <w:r w:rsidRPr="006E1C24">
        <w:rPr>
          <w:rFonts w:ascii="Times New Roman" w:hAnsi="Times New Roman" w:cs="Times New Roman"/>
          <w:sz w:val="24"/>
          <w:szCs w:val="24"/>
        </w:rPr>
        <w:t xml:space="preserve">) организациям. </w:t>
      </w:r>
    </w:p>
    <w:p w14:paraId="32C2732F" w14:textId="77777777" w:rsidR="004401A3" w:rsidRPr="006E1C24" w:rsidRDefault="004401A3" w:rsidP="004401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C9A59E" w14:textId="77777777" w:rsidR="004401A3" w:rsidRPr="006E1C24" w:rsidRDefault="004401A3" w:rsidP="004401A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6E1C24">
        <w:rPr>
          <w:b/>
          <w:sz w:val="24"/>
          <w:szCs w:val="24"/>
          <w:lang w:val="en-US"/>
        </w:rPr>
        <w:t>III</w:t>
      </w:r>
      <w:r w:rsidRPr="006E1C24">
        <w:rPr>
          <w:b/>
          <w:sz w:val="24"/>
          <w:szCs w:val="24"/>
        </w:rPr>
        <w:t xml:space="preserve">. Принципы взаимодействия </w:t>
      </w:r>
    </w:p>
    <w:p w14:paraId="1AE38C8C" w14:textId="09FC0165" w:rsidR="004401A3" w:rsidRPr="006E1C24" w:rsidRDefault="004401A3" w:rsidP="004401A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6E1C24">
        <w:rPr>
          <w:b/>
          <w:sz w:val="24"/>
          <w:szCs w:val="24"/>
        </w:rPr>
        <w:t>администрации МО «Кузьмоловское ГП» с организаторами добровольческой (волонтерской) деятельности, добровольческими (волонтерскими) организациями.</w:t>
      </w:r>
    </w:p>
    <w:p w14:paraId="26938AC9" w14:textId="77777777" w:rsidR="004401A3" w:rsidRPr="006E1C24" w:rsidRDefault="004401A3" w:rsidP="004401A3">
      <w:pPr>
        <w:autoSpaceDE w:val="0"/>
        <w:autoSpaceDN w:val="0"/>
        <w:adjustRightInd w:val="0"/>
        <w:ind w:firstLine="540"/>
        <w:jc w:val="center"/>
        <w:rPr>
          <w:b/>
          <w:i/>
          <w:sz w:val="24"/>
          <w:szCs w:val="24"/>
        </w:rPr>
      </w:pPr>
    </w:p>
    <w:p w14:paraId="05401624" w14:textId="23CE28D4" w:rsidR="004401A3" w:rsidRPr="006E1C24" w:rsidRDefault="004401A3" w:rsidP="004401A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9.</w:t>
      </w:r>
      <w:r w:rsidRPr="006E1C24">
        <w:rPr>
          <w:sz w:val="24"/>
          <w:szCs w:val="24"/>
        </w:rPr>
        <w:tab/>
        <w:t>Взаимодействие администрации МО «Кузьмоловское ГП» с организаторами добровольческой (волонтерской) деятельности, добровольческими (волонтерскими) организациями основывается на принципах партнерского сотрудничества, добровольного взаимодействия, взаимного контроля и ответственности сторон за выполнение принятых обязательств.</w:t>
      </w:r>
    </w:p>
    <w:p w14:paraId="069E23BF" w14:textId="77777777" w:rsidR="004401A3" w:rsidRPr="006E1C24" w:rsidRDefault="004401A3" w:rsidP="004401A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10.</w:t>
      </w:r>
      <w:r w:rsidRPr="006E1C24">
        <w:rPr>
          <w:sz w:val="24"/>
          <w:szCs w:val="24"/>
        </w:rPr>
        <w:tab/>
        <w:t xml:space="preserve">В целях реализации настоящего Порядка:   </w:t>
      </w:r>
    </w:p>
    <w:p w14:paraId="7BCE007E" w14:textId="1BEED6BA" w:rsidR="004401A3" w:rsidRPr="006E1C24" w:rsidRDefault="004401A3" w:rsidP="004401A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 xml:space="preserve">- под партнерским сотрудничеством понимают совместное решение определенных задач, направленных на достижение общих целей, администрацией МО «Кузьмоловское ГП» с организаторами добровольческой (волонтерской) деятельности, добровольческими (волонтерскими) организациями на равных правах и условиях; </w:t>
      </w:r>
    </w:p>
    <w:p w14:paraId="28F5E520" w14:textId="34B06221" w:rsidR="004401A3" w:rsidRPr="006E1C24" w:rsidRDefault="004401A3" w:rsidP="004401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- под добровольным взаимодействием понимают взаимодействие администрации МО «Кузьмоловское ГП» с организаторами добровольческой (волонтерской) деятельности, добровольческими (волонтерскими) организациями на добровольных началах;</w:t>
      </w:r>
    </w:p>
    <w:p w14:paraId="7C63C022" w14:textId="6DB16D8B" w:rsidR="004401A3" w:rsidRPr="006E1C24" w:rsidRDefault="004401A3" w:rsidP="004401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 xml:space="preserve">- под взаимным контролем понимают </w:t>
      </w:r>
      <w:proofErr w:type="gramStart"/>
      <w:r w:rsidRPr="006E1C24">
        <w:rPr>
          <w:sz w:val="24"/>
          <w:szCs w:val="24"/>
        </w:rPr>
        <w:t>контроль за</w:t>
      </w:r>
      <w:proofErr w:type="gramEnd"/>
      <w:r w:rsidRPr="006E1C24">
        <w:rPr>
          <w:sz w:val="24"/>
          <w:szCs w:val="24"/>
        </w:rPr>
        <w:t xml:space="preserve"> исполнением обязательств, принятых администрацией МО «Кузьмоловское ГП», организаторами добровольческой (волонтерской) деятельности, добровольческими (волонтерскими) организациями,</w:t>
      </w:r>
      <w:r w:rsidRPr="006E1C24">
        <w:rPr>
          <w:sz w:val="24"/>
          <w:szCs w:val="24"/>
        </w:rPr>
        <w:br/>
        <w:t>в рамках партнерского сотрудничества со стороны всех участников;</w:t>
      </w:r>
    </w:p>
    <w:p w14:paraId="19CECB72" w14:textId="719EC9C8" w:rsidR="004401A3" w:rsidRPr="006E1C24" w:rsidRDefault="004401A3" w:rsidP="004401A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E1C24">
        <w:rPr>
          <w:sz w:val="24"/>
          <w:szCs w:val="24"/>
        </w:rPr>
        <w:t>- под ответственностью сторон за выполнение принятых обязательств понимают  ответственность администрации МО «Кузьмоловское ГП</w:t>
      </w:r>
      <w:r w:rsidR="007B426D">
        <w:rPr>
          <w:sz w:val="24"/>
          <w:szCs w:val="24"/>
        </w:rPr>
        <w:t xml:space="preserve">», </w:t>
      </w:r>
      <w:r w:rsidRPr="006E1C24">
        <w:rPr>
          <w:sz w:val="24"/>
          <w:szCs w:val="24"/>
        </w:rPr>
        <w:t xml:space="preserve">организаторов добровольческой (волонтерской) деятельности, добровольческих (волонтерских) организаций по обязательствам в рамках осуществления партнерского сотрудничества. </w:t>
      </w:r>
    </w:p>
    <w:p w14:paraId="2D5F87E4" w14:textId="77777777" w:rsidR="004401A3" w:rsidRPr="006E1C24" w:rsidRDefault="004401A3" w:rsidP="004401A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44ED0780" w14:textId="73AFE415" w:rsidR="004401A3" w:rsidRPr="006E1C24" w:rsidRDefault="004401A3" w:rsidP="004401A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6E1C24">
        <w:rPr>
          <w:b/>
          <w:sz w:val="24"/>
          <w:szCs w:val="24"/>
          <w:lang w:val="en-US"/>
        </w:rPr>
        <w:t>IV</w:t>
      </w:r>
      <w:r w:rsidRPr="006E1C24">
        <w:rPr>
          <w:b/>
          <w:sz w:val="24"/>
          <w:szCs w:val="24"/>
        </w:rPr>
        <w:t>. Порядок взаимодействия администрации МО « Кузьмоловское ГП» с организаторами добровольческой (волонтерской) деятельности, добровольческими (волонтерскими) организациями.</w:t>
      </w:r>
    </w:p>
    <w:p w14:paraId="544592E3" w14:textId="77777777" w:rsidR="004401A3" w:rsidRPr="006E1C24" w:rsidRDefault="004401A3" w:rsidP="004401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C21030F" w14:textId="3DCDDF28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12.</w:t>
      </w:r>
      <w:r w:rsidRPr="006E1C24">
        <w:rPr>
          <w:rFonts w:ascii="Times New Roman" w:hAnsi="Times New Roman" w:cs="Times New Roman"/>
          <w:sz w:val="24"/>
          <w:szCs w:val="24"/>
        </w:rPr>
        <w:tab/>
        <w:t xml:space="preserve">Взаимодействие </w:t>
      </w:r>
      <w:r>
        <w:rPr>
          <w:rFonts w:ascii="Times New Roman" w:hAnsi="Times New Roman" w:cs="Times New Roman"/>
          <w:sz w:val="24"/>
          <w:szCs w:val="24"/>
        </w:rPr>
        <w:t xml:space="preserve">отдела по социальным вопросам </w:t>
      </w:r>
      <w:r w:rsidRPr="006E1C24">
        <w:rPr>
          <w:rFonts w:ascii="Times New Roman" w:hAnsi="Times New Roman" w:cs="Times New Roman"/>
          <w:sz w:val="24"/>
          <w:szCs w:val="24"/>
        </w:rPr>
        <w:t>администрации МО «Кузьмоловское ГП» с организаторами добровольческой (волонтерской) деятельности, добровольческими (волонтерскими) организациями может быть инициировано каждой из сторон.</w:t>
      </w:r>
    </w:p>
    <w:p w14:paraId="697EFBD6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13.</w:t>
      </w:r>
      <w:r w:rsidRPr="006E1C24">
        <w:rPr>
          <w:rFonts w:ascii="Times New Roman" w:hAnsi="Times New Roman" w:cs="Times New Roman"/>
          <w:sz w:val="24"/>
          <w:szCs w:val="24"/>
        </w:rPr>
        <w:tab/>
        <w:t>С целью организации взаимодействия одна из сторон формирует предложение о сотрудничестве.</w:t>
      </w:r>
    </w:p>
    <w:p w14:paraId="47903315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14.</w:t>
      </w:r>
      <w:r w:rsidRPr="006E1C24">
        <w:rPr>
          <w:rFonts w:ascii="Times New Roman" w:hAnsi="Times New Roman" w:cs="Times New Roman"/>
          <w:sz w:val="24"/>
          <w:szCs w:val="24"/>
        </w:rPr>
        <w:tab/>
        <w:t>Предложение о сотрудничестве включает официальное юридическое название организации, сведения о государственной регистрации, перечень видов деятельности с их описанием, описание предлагаемого социального проекта, программы или иного вида благотворительной деятельности, ФИО и контакты руководителя организации и ответственного исполнителя, адрес официального сайта в сети "Интернет".</w:t>
      </w:r>
    </w:p>
    <w:p w14:paraId="02048D84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15.</w:t>
      </w:r>
      <w:r w:rsidRPr="006E1C24">
        <w:rPr>
          <w:rFonts w:ascii="Times New Roman" w:hAnsi="Times New Roman" w:cs="Times New Roman"/>
          <w:sz w:val="24"/>
          <w:szCs w:val="24"/>
        </w:rPr>
        <w:tab/>
        <w:t>Предложение по организации сотрудничества рассматривается соответствующей стороной в течение 20 (двадцати) рабочих дней.</w:t>
      </w:r>
    </w:p>
    <w:p w14:paraId="03B5AF1D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16.</w:t>
      </w:r>
      <w:r w:rsidRPr="006E1C24">
        <w:rPr>
          <w:rFonts w:ascii="Times New Roman" w:hAnsi="Times New Roman" w:cs="Times New Roman"/>
          <w:sz w:val="24"/>
          <w:szCs w:val="24"/>
        </w:rPr>
        <w:tab/>
        <w:t xml:space="preserve">По результатам рассмотрения предложения о сотрудничестве выносится </w:t>
      </w:r>
      <w:proofErr w:type="gramStart"/>
      <w:r w:rsidRPr="006E1C24">
        <w:rPr>
          <w:rFonts w:ascii="Times New Roman" w:hAnsi="Times New Roman" w:cs="Times New Roman"/>
          <w:sz w:val="24"/>
          <w:szCs w:val="24"/>
        </w:rPr>
        <w:t>решение</w:t>
      </w:r>
      <w:proofErr w:type="gramEnd"/>
      <w:r w:rsidRPr="006E1C24">
        <w:rPr>
          <w:rFonts w:ascii="Times New Roman" w:hAnsi="Times New Roman" w:cs="Times New Roman"/>
          <w:sz w:val="24"/>
          <w:szCs w:val="24"/>
        </w:rPr>
        <w:t xml:space="preserve"> о согласовании намерений или отказ, которые оформляются в письменном виде.</w:t>
      </w:r>
    </w:p>
    <w:p w14:paraId="6C0B9AD1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17.</w:t>
      </w:r>
      <w:r w:rsidRPr="006E1C24">
        <w:rPr>
          <w:rFonts w:ascii="Times New Roman" w:hAnsi="Times New Roman" w:cs="Times New Roman"/>
          <w:sz w:val="24"/>
          <w:szCs w:val="24"/>
        </w:rPr>
        <w:tab/>
      </w:r>
      <w:r w:rsidRPr="00AE55BF">
        <w:rPr>
          <w:rFonts w:ascii="Times New Roman" w:hAnsi="Times New Roman" w:cs="Times New Roman"/>
          <w:sz w:val="24"/>
          <w:szCs w:val="24"/>
        </w:rPr>
        <w:t xml:space="preserve">К перечню видов деятельности, в отношении которых реализуется Порядок взаимодействия администрации </w:t>
      </w:r>
      <w:r>
        <w:rPr>
          <w:rFonts w:ascii="Times New Roman" w:hAnsi="Times New Roman" w:cs="Times New Roman"/>
          <w:sz w:val="24"/>
          <w:szCs w:val="24"/>
        </w:rPr>
        <w:t>МО «Кузьмоловское ГП»</w:t>
      </w:r>
      <w:r w:rsidRPr="00AE55BF">
        <w:rPr>
          <w:rFonts w:ascii="Times New Roman" w:hAnsi="Times New Roman" w:cs="Times New Roman"/>
          <w:sz w:val="24"/>
          <w:szCs w:val="24"/>
        </w:rPr>
        <w:t xml:space="preserve"> с организаторами </w:t>
      </w:r>
      <w:r w:rsidRPr="00AE55BF">
        <w:rPr>
          <w:rFonts w:ascii="Times New Roman" w:hAnsi="Times New Roman" w:cs="Times New Roman"/>
          <w:sz w:val="24"/>
          <w:szCs w:val="24"/>
        </w:rPr>
        <w:lastRenderedPageBreak/>
        <w:t>добровольческой (волонтерской) деятельности, добровольческими (волонтерскими) организациями относятся следующее выполнение работ и (или) оказание услуг:</w:t>
      </w:r>
    </w:p>
    <w:p w14:paraId="143F2600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сфере образования, культуры, искусства, просвещения, духовного развития личности;</w:t>
      </w:r>
    </w:p>
    <w:p w14:paraId="55A18FB6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14:paraId="32131E6C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14:paraId="2282DEE4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сфере социализации безнадзорных детей, детей, находящихся в трудной жизненной ситуации;</w:t>
      </w:r>
    </w:p>
    <w:p w14:paraId="11AD9983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оказании бесплатной юридической помощи и правового просвещения населения;</w:t>
      </w:r>
    </w:p>
    <w:p w14:paraId="4BE6F168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содействии добровольческой (волонтерской) деятельности;</w:t>
      </w:r>
    </w:p>
    <w:p w14:paraId="75C8132C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деятельности по профилактике безнадзорности и правонарушений несовершеннолетних;</w:t>
      </w:r>
    </w:p>
    <w:p w14:paraId="17946A82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содействии развития научно-технического, художественного творчества детей и молодежи;</w:t>
      </w:r>
    </w:p>
    <w:p w14:paraId="33C6C9E1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содействии патриотического, духовно-нравственного воспитания детей и молодежи;</w:t>
      </w:r>
    </w:p>
    <w:p w14:paraId="6C3B8F9B" w14:textId="77777777" w:rsidR="004401A3" w:rsidRPr="00AE55BF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14:paraId="44012977" w14:textId="77777777" w:rsidR="004401A3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5BF">
        <w:rPr>
          <w:rFonts w:ascii="Times New Roman" w:hAnsi="Times New Roman" w:cs="Times New Roman"/>
          <w:sz w:val="24"/>
          <w:szCs w:val="24"/>
        </w:rPr>
        <w:t>- в сфере профилактики социально опасных форм поведения граждан.</w:t>
      </w:r>
    </w:p>
    <w:p w14:paraId="7BA09351" w14:textId="77777777" w:rsidR="004401A3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408981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E7F619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18.</w:t>
      </w:r>
      <w:r w:rsidRPr="006E1C24">
        <w:rPr>
          <w:rFonts w:ascii="Times New Roman" w:hAnsi="Times New Roman" w:cs="Times New Roman"/>
          <w:sz w:val="24"/>
          <w:szCs w:val="24"/>
        </w:rPr>
        <w:tab/>
        <w:t>Конкретные формы сотрудничества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C24">
        <w:rPr>
          <w:rFonts w:ascii="Times New Roman" w:hAnsi="Times New Roman" w:cs="Times New Roman"/>
          <w:sz w:val="24"/>
          <w:szCs w:val="24"/>
        </w:rPr>
        <w:t xml:space="preserve">определяются договором о сотрудничестве (Приложение). </w:t>
      </w:r>
    </w:p>
    <w:p w14:paraId="75D90DEC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19.</w:t>
      </w:r>
      <w:r w:rsidRPr="006E1C24">
        <w:rPr>
          <w:rFonts w:ascii="Times New Roman" w:hAnsi="Times New Roman" w:cs="Times New Roman"/>
          <w:sz w:val="24"/>
          <w:szCs w:val="24"/>
        </w:rPr>
        <w:tab/>
        <w:t>Договор о сотрудничестве заключается в течение 14 (четырнадцати) рабочих дней от даты согласования предложения о сотрудничестве.</w:t>
      </w:r>
    </w:p>
    <w:p w14:paraId="22F805DB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20.</w:t>
      </w:r>
      <w:r w:rsidRPr="006E1C24">
        <w:rPr>
          <w:rFonts w:ascii="Times New Roman" w:hAnsi="Times New Roman" w:cs="Times New Roman"/>
          <w:sz w:val="24"/>
          <w:szCs w:val="24"/>
        </w:rPr>
        <w:tab/>
        <w:t xml:space="preserve">Договор о сотрудничестве, заключаемый муниципальным предприятием,  учреждением с организаторами добровольческой (волонтерской) деятельности, добровольческими (волонтерскими) организациями, направляется на согласование </w:t>
      </w:r>
      <w:r w:rsidRPr="006E1C24">
        <w:rPr>
          <w:rFonts w:ascii="Times New Roman" w:hAnsi="Times New Roman" w:cs="Times New Roman"/>
          <w:sz w:val="24"/>
          <w:szCs w:val="24"/>
        </w:rPr>
        <w:br/>
        <w:t>в администрацию МО «Кузьмоловское ГП».</w:t>
      </w:r>
    </w:p>
    <w:p w14:paraId="2005646C" w14:textId="77777777" w:rsidR="004401A3" w:rsidRPr="006E1C24" w:rsidRDefault="004401A3" w:rsidP="004401A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C24">
        <w:rPr>
          <w:rFonts w:ascii="Times New Roman" w:hAnsi="Times New Roman" w:cs="Times New Roman"/>
          <w:sz w:val="24"/>
          <w:szCs w:val="24"/>
        </w:rPr>
        <w:t>21.</w:t>
      </w:r>
      <w:r w:rsidRPr="006E1C2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Начальник о</w:t>
      </w:r>
      <w:r w:rsidRPr="00B86DD2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 xml:space="preserve">а по социальным вопросам </w:t>
      </w:r>
      <w:r w:rsidRPr="006E1C2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МО «Кузьмоловское ГП» отвечает</w:t>
      </w:r>
      <w:r w:rsidRPr="006E1C24">
        <w:rPr>
          <w:rFonts w:ascii="Times New Roman" w:hAnsi="Times New Roman" w:cs="Times New Roman"/>
          <w:sz w:val="24"/>
          <w:szCs w:val="24"/>
        </w:rPr>
        <w:t xml:space="preserve"> за  взаимодействие с организаторами добровольческой (волонтерской) деятельности, добровольческими (волонтерскими) организациями ведет учет заключенных договоров о сотрудничестве и реализуемых социальных проектов и программ. </w:t>
      </w:r>
    </w:p>
    <w:p w14:paraId="09EA501D" w14:textId="77777777" w:rsidR="004401A3" w:rsidRPr="006E1C24" w:rsidRDefault="004401A3" w:rsidP="004401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1029F2" w14:textId="77777777" w:rsidR="004401A3" w:rsidRPr="006E1C24" w:rsidRDefault="004401A3" w:rsidP="004401A3">
      <w:pPr>
        <w:jc w:val="right"/>
        <w:rPr>
          <w:sz w:val="24"/>
          <w:szCs w:val="24"/>
        </w:rPr>
      </w:pPr>
    </w:p>
    <w:p w14:paraId="702618B4" w14:textId="77777777" w:rsidR="004401A3" w:rsidRPr="006E1C24" w:rsidRDefault="004401A3" w:rsidP="004401A3">
      <w:pPr>
        <w:jc w:val="right"/>
        <w:rPr>
          <w:sz w:val="24"/>
          <w:szCs w:val="24"/>
        </w:rPr>
      </w:pPr>
    </w:p>
    <w:p w14:paraId="008EB1E6" w14:textId="77777777" w:rsidR="004401A3" w:rsidRPr="006E1C24" w:rsidRDefault="004401A3" w:rsidP="004401A3">
      <w:pPr>
        <w:ind w:left="21"/>
        <w:jc w:val="right"/>
        <w:rPr>
          <w:sz w:val="24"/>
          <w:szCs w:val="24"/>
        </w:rPr>
        <w:sectPr w:rsidR="004401A3" w:rsidRPr="006E1C24" w:rsidSect="00104439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14:paraId="7D4B6572" w14:textId="77777777" w:rsidR="004401A3" w:rsidRDefault="004401A3" w:rsidP="004401A3">
      <w:pPr>
        <w:ind w:left="21"/>
        <w:jc w:val="right"/>
      </w:pPr>
      <w:r>
        <w:lastRenderedPageBreak/>
        <w:t>Приложение</w:t>
      </w:r>
    </w:p>
    <w:p w14:paraId="507FBCA7" w14:textId="77777777" w:rsidR="004401A3" w:rsidRDefault="004401A3" w:rsidP="004401A3">
      <w:pPr>
        <w:ind w:left="21"/>
        <w:jc w:val="right"/>
      </w:pPr>
      <w:r>
        <w:t>к порядку взаимодействия администрации МО</w:t>
      </w:r>
    </w:p>
    <w:p w14:paraId="4F7529CF" w14:textId="77777777" w:rsidR="004401A3" w:rsidRDefault="004401A3" w:rsidP="004401A3">
      <w:pPr>
        <w:ind w:left="21"/>
        <w:jc w:val="right"/>
      </w:pPr>
      <w:r>
        <w:t>«Кузьмоловское ГП»</w:t>
      </w:r>
    </w:p>
    <w:p w14:paraId="5CD1CD8D" w14:textId="77777777" w:rsidR="004401A3" w:rsidRDefault="004401A3" w:rsidP="004401A3">
      <w:pPr>
        <w:ind w:left="21"/>
        <w:jc w:val="right"/>
      </w:pPr>
      <w:r>
        <w:t>и муниципальных предприятий и учреждений</w:t>
      </w:r>
    </w:p>
    <w:p w14:paraId="77C794E1" w14:textId="77777777" w:rsidR="004401A3" w:rsidRDefault="004401A3" w:rsidP="004401A3">
      <w:pPr>
        <w:ind w:left="21"/>
        <w:jc w:val="right"/>
      </w:pPr>
      <w:r>
        <w:t xml:space="preserve">с организаторами </w:t>
      </w:r>
      <w:proofErr w:type="gramStart"/>
      <w:r>
        <w:t>добровольческой</w:t>
      </w:r>
      <w:proofErr w:type="gramEnd"/>
    </w:p>
    <w:p w14:paraId="3EA762D7" w14:textId="77777777" w:rsidR="004401A3" w:rsidRDefault="004401A3" w:rsidP="004401A3">
      <w:pPr>
        <w:ind w:left="21"/>
        <w:jc w:val="right"/>
      </w:pPr>
      <w:r>
        <w:t>(волонтерской) деятельности,</w:t>
      </w:r>
    </w:p>
    <w:p w14:paraId="3687A98C" w14:textId="77777777" w:rsidR="004401A3" w:rsidRDefault="004401A3" w:rsidP="004401A3">
      <w:pPr>
        <w:ind w:left="21"/>
        <w:jc w:val="right"/>
      </w:pPr>
      <w:r>
        <w:t>добровольческими (волонтерскими) организациями</w:t>
      </w:r>
    </w:p>
    <w:p w14:paraId="0D8038BA" w14:textId="77777777" w:rsidR="004401A3" w:rsidRDefault="004401A3" w:rsidP="004401A3">
      <w:pPr>
        <w:pStyle w:val="ConsPlusNormal"/>
        <w:jc w:val="both"/>
      </w:pPr>
    </w:p>
    <w:p w14:paraId="0B0CFB62" w14:textId="77777777" w:rsidR="004401A3" w:rsidRDefault="004401A3" w:rsidP="004401A3">
      <w:pPr>
        <w:pStyle w:val="ConsPlusNormal"/>
        <w:jc w:val="both"/>
      </w:pPr>
    </w:p>
    <w:p w14:paraId="0C14A0D7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 xml:space="preserve">Договор о сотрудничестве </w:t>
      </w:r>
    </w:p>
    <w:p w14:paraId="0E6B2177" w14:textId="77777777" w:rsidR="004401A3" w:rsidRPr="004471DF" w:rsidRDefault="004401A3" w:rsidP="004401A3">
      <w:pPr>
        <w:rPr>
          <w:sz w:val="24"/>
          <w:szCs w:val="24"/>
        </w:rPr>
      </w:pPr>
    </w:p>
    <w:p w14:paraId="3EEF7F0A" w14:textId="77777777" w:rsidR="004401A3" w:rsidRPr="004471DF" w:rsidRDefault="004401A3" w:rsidP="004401A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г.п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Кузьмоловский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471DF">
        <w:rPr>
          <w:sz w:val="24"/>
          <w:szCs w:val="24"/>
        </w:rPr>
        <w:t xml:space="preserve">                                      "__" _________ 20__ года</w:t>
      </w:r>
    </w:p>
    <w:p w14:paraId="04E96DF1" w14:textId="77777777" w:rsidR="004401A3" w:rsidRPr="004471DF" w:rsidRDefault="004401A3" w:rsidP="004401A3">
      <w:pPr>
        <w:rPr>
          <w:sz w:val="24"/>
          <w:szCs w:val="24"/>
        </w:rPr>
      </w:pPr>
    </w:p>
    <w:p w14:paraId="0A2B58B9" w14:textId="77777777" w:rsidR="004401A3" w:rsidRPr="004471DF" w:rsidRDefault="004401A3" w:rsidP="004401A3">
      <w:pPr>
        <w:jc w:val="both"/>
        <w:rPr>
          <w:sz w:val="24"/>
          <w:szCs w:val="24"/>
        </w:rPr>
      </w:pPr>
      <w:r w:rsidRPr="004471DF">
        <w:rPr>
          <w:sz w:val="24"/>
          <w:szCs w:val="24"/>
        </w:rPr>
        <w:t xml:space="preserve">Администрация МО </w:t>
      </w:r>
      <w:r>
        <w:rPr>
          <w:sz w:val="24"/>
          <w:szCs w:val="24"/>
        </w:rPr>
        <w:t xml:space="preserve">«Кузьмоловское ГП» </w:t>
      </w:r>
      <w:r w:rsidRPr="004471DF">
        <w:rPr>
          <w:sz w:val="24"/>
          <w:szCs w:val="24"/>
        </w:rPr>
        <w:t>(муниципальное предприятие, учреждение)</w:t>
      </w:r>
      <w:proofErr w:type="gramStart"/>
      <w:r w:rsidRPr="004471DF">
        <w:rPr>
          <w:sz w:val="24"/>
          <w:szCs w:val="24"/>
        </w:rPr>
        <w:t>,и</w:t>
      </w:r>
      <w:proofErr w:type="gramEnd"/>
      <w:r w:rsidRPr="004471DF">
        <w:rPr>
          <w:sz w:val="24"/>
          <w:szCs w:val="24"/>
        </w:rPr>
        <w:t xml:space="preserve">менуемая в дальнейшем "Администрация" ("Учреждение"), в лице _________________________,действующего  на основании _______________, с одной стороны, и ____________________,именуемая     </w:t>
      </w:r>
      <w:r w:rsidRPr="004471DF">
        <w:rPr>
          <w:sz w:val="24"/>
          <w:szCs w:val="24"/>
        </w:rPr>
        <w:br/>
        <w:t>в дальнейшем "Организация", в лице  ________________________________________ , действующего на основании Устава, с другой стороны, заключили настоящий договор о нижеследующем:</w:t>
      </w:r>
    </w:p>
    <w:p w14:paraId="3BF75E17" w14:textId="77777777" w:rsidR="004401A3" w:rsidRPr="004471DF" w:rsidRDefault="004401A3" w:rsidP="004401A3">
      <w:pPr>
        <w:rPr>
          <w:sz w:val="24"/>
          <w:szCs w:val="24"/>
        </w:rPr>
      </w:pPr>
    </w:p>
    <w:p w14:paraId="1BE16AA1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>1. ПРЕДМЕТ ДОГОВОРА</w:t>
      </w:r>
    </w:p>
    <w:p w14:paraId="31C466E6" w14:textId="77777777" w:rsidR="004401A3" w:rsidRPr="004471DF" w:rsidRDefault="004401A3" w:rsidP="004401A3">
      <w:pPr>
        <w:rPr>
          <w:sz w:val="24"/>
          <w:szCs w:val="24"/>
        </w:rPr>
      </w:pPr>
    </w:p>
    <w:p w14:paraId="56AC592C" w14:textId="77777777" w:rsidR="004401A3" w:rsidRPr="004471DF" w:rsidRDefault="004401A3" w:rsidP="004401A3">
      <w:pPr>
        <w:ind w:firstLine="708"/>
        <w:jc w:val="both"/>
        <w:rPr>
          <w:sz w:val="24"/>
          <w:szCs w:val="24"/>
        </w:rPr>
      </w:pPr>
      <w:r w:rsidRPr="004471DF">
        <w:rPr>
          <w:sz w:val="24"/>
          <w:szCs w:val="24"/>
        </w:rPr>
        <w:t>Администрация (Учреждение) и Организация совместно осуществляют мероприятия в целях стимулирования добровольческой (волонтерской) деятельности на терри</w:t>
      </w:r>
      <w:r>
        <w:rPr>
          <w:sz w:val="24"/>
          <w:szCs w:val="24"/>
        </w:rPr>
        <w:t>тории МО «Кузьмоловское ГП»</w:t>
      </w:r>
      <w:r w:rsidRPr="004471DF">
        <w:rPr>
          <w:sz w:val="24"/>
          <w:szCs w:val="24"/>
        </w:rPr>
        <w:t>, а также обеспечения общественного согласия государственных и общественных институтов.</w:t>
      </w:r>
    </w:p>
    <w:p w14:paraId="2CE5E219" w14:textId="77777777" w:rsidR="004401A3" w:rsidRPr="004471DF" w:rsidRDefault="004401A3" w:rsidP="004401A3">
      <w:pPr>
        <w:rPr>
          <w:sz w:val="24"/>
          <w:szCs w:val="24"/>
        </w:rPr>
      </w:pPr>
    </w:p>
    <w:p w14:paraId="0A1FAF41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>2. ПРАВА И ОБЯЗАННОСТИ СТОРОН</w:t>
      </w:r>
    </w:p>
    <w:p w14:paraId="7C92FFBD" w14:textId="77777777" w:rsidR="004401A3" w:rsidRPr="004471DF" w:rsidRDefault="004401A3" w:rsidP="004401A3">
      <w:pPr>
        <w:rPr>
          <w:sz w:val="24"/>
          <w:szCs w:val="24"/>
        </w:rPr>
      </w:pPr>
    </w:p>
    <w:p w14:paraId="2E69FF88" w14:textId="77777777" w:rsidR="004401A3" w:rsidRPr="004471DF" w:rsidRDefault="004401A3" w:rsidP="004401A3">
      <w:pPr>
        <w:ind w:firstLine="708"/>
        <w:jc w:val="both"/>
        <w:rPr>
          <w:sz w:val="24"/>
          <w:szCs w:val="24"/>
        </w:rPr>
      </w:pPr>
      <w:r w:rsidRPr="004471DF">
        <w:rPr>
          <w:sz w:val="24"/>
          <w:szCs w:val="24"/>
        </w:rPr>
        <w:t xml:space="preserve">Администрация (Учреждение) и Организация осуществляют совместную деятельность в соответствии с планом совместной деятельности, утвержденным </w:t>
      </w:r>
      <w:r w:rsidRPr="004471DF">
        <w:rPr>
          <w:sz w:val="24"/>
          <w:szCs w:val="24"/>
        </w:rPr>
        <w:br/>
        <w:t xml:space="preserve">по форме согласно Приложению № 1 к настоящему договору. Отчетность </w:t>
      </w:r>
      <w:r w:rsidRPr="004471DF">
        <w:rPr>
          <w:sz w:val="24"/>
          <w:szCs w:val="24"/>
        </w:rPr>
        <w:br/>
        <w:t xml:space="preserve">о реализации плана совместной деятельности предоставляется по форме согласно Приложению № 2 к настоящему договору. </w:t>
      </w:r>
    </w:p>
    <w:p w14:paraId="337CC046" w14:textId="77777777" w:rsidR="004401A3" w:rsidRPr="004471DF" w:rsidRDefault="004401A3" w:rsidP="004401A3">
      <w:pPr>
        <w:rPr>
          <w:sz w:val="24"/>
          <w:szCs w:val="24"/>
        </w:rPr>
      </w:pPr>
    </w:p>
    <w:p w14:paraId="53E91C4A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>3. УСЛОВИЯ ОПЛАТЫ</w:t>
      </w:r>
    </w:p>
    <w:p w14:paraId="30EF1B13" w14:textId="77777777" w:rsidR="004401A3" w:rsidRPr="004471DF" w:rsidRDefault="004401A3" w:rsidP="004401A3">
      <w:pPr>
        <w:rPr>
          <w:sz w:val="24"/>
          <w:szCs w:val="24"/>
        </w:rPr>
      </w:pPr>
    </w:p>
    <w:p w14:paraId="5FEE79B9" w14:textId="77777777" w:rsidR="004401A3" w:rsidRPr="004471DF" w:rsidRDefault="004401A3" w:rsidP="004401A3">
      <w:pPr>
        <w:ind w:firstLine="708"/>
        <w:jc w:val="both"/>
        <w:rPr>
          <w:sz w:val="24"/>
          <w:szCs w:val="24"/>
        </w:rPr>
      </w:pPr>
      <w:r w:rsidRPr="004471DF">
        <w:rPr>
          <w:sz w:val="24"/>
          <w:szCs w:val="24"/>
        </w:rPr>
        <w:t xml:space="preserve">Оплата услуг сотрудников администрации (Учреждения) и Организации </w:t>
      </w:r>
      <w:r w:rsidRPr="004471DF">
        <w:rPr>
          <w:sz w:val="24"/>
          <w:szCs w:val="24"/>
        </w:rPr>
        <w:br/>
        <w:t>по реализации договора о сотрудничестве не предусматривается.</w:t>
      </w:r>
    </w:p>
    <w:p w14:paraId="5AC09588" w14:textId="77777777" w:rsidR="004401A3" w:rsidRPr="004471DF" w:rsidRDefault="004401A3" w:rsidP="004401A3">
      <w:pPr>
        <w:rPr>
          <w:sz w:val="24"/>
          <w:szCs w:val="24"/>
        </w:rPr>
      </w:pPr>
    </w:p>
    <w:p w14:paraId="29356EC1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>4. ОТВЕТСТВЕННОСТЬ СТОРОН И ПОРЯДОК РАЗРЕШЕНИЯ СПОРОВ</w:t>
      </w:r>
    </w:p>
    <w:p w14:paraId="01E6AE9F" w14:textId="77777777" w:rsidR="004401A3" w:rsidRPr="004471DF" w:rsidRDefault="004401A3" w:rsidP="004401A3">
      <w:pPr>
        <w:rPr>
          <w:sz w:val="24"/>
          <w:szCs w:val="24"/>
        </w:rPr>
      </w:pPr>
    </w:p>
    <w:p w14:paraId="09C5A856" w14:textId="77777777" w:rsidR="004401A3" w:rsidRPr="004471DF" w:rsidRDefault="004401A3" w:rsidP="004401A3">
      <w:pPr>
        <w:ind w:firstLine="708"/>
        <w:jc w:val="both"/>
        <w:rPr>
          <w:sz w:val="24"/>
          <w:szCs w:val="24"/>
        </w:rPr>
      </w:pPr>
      <w:r w:rsidRPr="004471DF">
        <w:rPr>
          <w:sz w:val="24"/>
          <w:szCs w:val="24"/>
        </w:rPr>
        <w:t xml:space="preserve">Стороны несут ответственность за ненадлежащее выполнение своих обязанностей по настоящему Договору в соответствии с законодательством Российской Федерации. </w:t>
      </w:r>
    </w:p>
    <w:p w14:paraId="7ED7A2EA" w14:textId="77777777" w:rsidR="004401A3" w:rsidRPr="004471DF" w:rsidRDefault="004401A3" w:rsidP="004401A3">
      <w:pPr>
        <w:rPr>
          <w:sz w:val="24"/>
          <w:szCs w:val="24"/>
        </w:rPr>
      </w:pPr>
    </w:p>
    <w:p w14:paraId="3191DA45" w14:textId="77777777" w:rsidR="004401A3" w:rsidRPr="004471DF" w:rsidRDefault="004401A3" w:rsidP="004401A3">
      <w:pPr>
        <w:rPr>
          <w:sz w:val="24"/>
          <w:szCs w:val="24"/>
        </w:rPr>
      </w:pPr>
    </w:p>
    <w:p w14:paraId="436F4994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>5. СРОК ДЕЙСТВИЯ ДОГОВОРА</w:t>
      </w:r>
    </w:p>
    <w:p w14:paraId="1F669BAB" w14:textId="77777777" w:rsidR="004401A3" w:rsidRPr="004471DF" w:rsidRDefault="004401A3" w:rsidP="004401A3">
      <w:pPr>
        <w:rPr>
          <w:sz w:val="24"/>
          <w:szCs w:val="24"/>
        </w:rPr>
      </w:pPr>
    </w:p>
    <w:p w14:paraId="3E6EADFD" w14:textId="77777777" w:rsidR="004401A3" w:rsidRPr="004471DF" w:rsidRDefault="004401A3" w:rsidP="004401A3">
      <w:pPr>
        <w:ind w:firstLine="708"/>
        <w:jc w:val="both"/>
        <w:rPr>
          <w:sz w:val="24"/>
          <w:szCs w:val="24"/>
        </w:rPr>
      </w:pPr>
      <w:r w:rsidRPr="004471DF">
        <w:rPr>
          <w:sz w:val="24"/>
          <w:szCs w:val="24"/>
        </w:rPr>
        <w:t>5.1. Настоящий договор заключается сроком на 1 (один) календарный год</w:t>
      </w:r>
      <w:r w:rsidRPr="004471DF">
        <w:rPr>
          <w:sz w:val="24"/>
          <w:szCs w:val="24"/>
        </w:rPr>
        <w:br/>
        <w:t>и действует с момента подписания. Если ни одна из сторон договора по окончании срока его действия не потребовала его расторжения, договор считается продленным на тех же условиях на неопределенный срок.</w:t>
      </w:r>
    </w:p>
    <w:p w14:paraId="37158599" w14:textId="77777777" w:rsidR="004401A3" w:rsidRPr="004471DF" w:rsidRDefault="004401A3" w:rsidP="004401A3">
      <w:pPr>
        <w:ind w:firstLine="708"/>
        <w:jc w:val="both"/>
        <w:rPr>
          <w:sz w:val="24"/>
          <w:szCs w:val="24"/>
        </w:rPr>
      </w:pPr>
      <w:r w:rsidRPr="004471DF">
        <w:rPr>
          <w:sz w:val="24"/>
          <w:szCs w:val="24"/>
        </w:rPr>
        <w:lastRenderedPageBreak/>
        <w:t xml:space="preserve">5.2. Дополнения и уточнения настоящего договора, принимаемые </w:t>
      </w:r>
      <w:r w:rsidRPr="004471DF">
        <w:rPr>
          <w:sz w:val="24"/>
          <w:szCs w:val="24"/>
        </w:rPr>
        <w:br/>
        <w:t>по предложению сторон, оформляются в письменном виде и становятся неотъемлемой частью с момента их подписания сторонами.</w:t>
      </w:r>
    </w:p>
    <w:p w14:paraId="4FB30B62" w14:textId="77777777" w:rsidR="004401A3" w:rsidRPr="004471DF" w:rsidRDefault="004401A3" w:rsidP="004401A3">
      <w:pPr>
        <w:rPr>
          <w:sz w:val="24"/>
          <w:szCs w:val="24"/>
        </w:rPr>
      </w:pPr>
    </w:p>
    <w:p w14:paraId="22C88F69" w14:textId="77777777" w:rsidR="004401A3" w:rsidRPr="004471DF" w:rsidRDefault="004401A3" w:rsidP="004401A3">
      <w:pPr>
        <w:jc w:val="center"/>
        <w:rPr>
          <w:sz w:val="24"/>
          <w:szCs w:val="24"/>
        </w:rPr>
      </w:pPr>
      <w:r w:rsidRPr="004471DF">
        <w:rPr>
          <w:sz w:val="24"/>
          <w:szCs w:val="24"/>
        </w:rPr>
        <w:t>6. АДРЕСА И РЕКВИЗИТЫ СТОРОН</w:t>
      </w:r>
    </w:p>
    <w:p w14:paraId="03327CB3" w14:textId="77777777" w:rsidR="004401A3" w:rsidRPr="004471DF" w:rsidRDefault="004401A3" w:rsidP="004401A3">
      <w:pPr>
        <w:rPr>
          <w:sz w:val="24"/>
          <w:szCs w:val="24"/>
        </w:rPr>
      </w:pPr>
    </w:p>
    <w:tbl>
      <w:tblPr>
        <w:tblW w:w="0" w:type="auto"/>
        <w:tblCellSpacing w:w="15" w:type="dxa"/>
        <w:tblInd w:w="4" w:type="dxa"/>
        <w:tblLook w:val="04A0" w:firstRow="1" w:lastRow="0" w:firstColumn="1" w:lastColumn="0" w:noHBand="0" w:noVBand="1"/>
      </w:tblPr>
      <w:tblGrid>
        <w:gridCol w:w="4409"/>
        <w:gridCol w:w="4756"/>
      </w:tblGrid>
      <w:tr w:rsidR="004401A3" w:rsidRPr="004471DF" w14:paraId="7BFF7E45" w14:textId="77777777" w:rsidTr="00104439">
        <w:trPr>
          <w:trHeight w:val="464"/>
          <w:tblCellSpacing w:w="15" w:type="dxa"/>
        </w:trPr>
        <w:tc>
          <w:tcPr>
            <w:tcW w:w="4462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42E6926E" w14:textId="77777777" w:rsidR="004401A3" w:rsidRPr="004471DF" w:rsidRDefault="004401A3" w:rsidP="00104439">
            <w:pPr>
              <w:jc w:val="center"/>
              <w:rPr>
                <w:sz w:val="24"/>
                <w:szCs w:val="24"/>
              </w:rPr>
            </w:pPr>
            <w:r w:rsidRPr="004471DF">
              <w:rPr>
                <w:sz w:val="24"/>
                <w:szCs w:val="24"/>
              </w:rPr>
              <w:t>От  администрации (Учреждения)</w:t>
            </w:r>
          </w:p>
        </w:tc>
        <w:tc>
          <w:tcPr>
            <w:tcW w:w="4893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228C50AB" w14:textId="77777777" w:rsidR="004401A3" w:rsidRPr="004471DF" w:rsidRDefault="004401A3" w:rsidP="00104439">
            <w:pPr>
              <w:jc w:val="center"/>
              <w:rPr>
                <w:sz w:val="24"/>
                <w:szCs w:val="24"/>
              </w:rPr>
            </w:pPr>
            <w:r w:rsidRPr="004471DF">
              <w:rPr>
                <w:sz w:val="24"/>
                <w:szCs w:val="24"/>
              </w:rPr>
              <w:t xml:space="preserve">От Организации </w:t>
            </w:r>
          </w:p>
        </w:tc>
      </w:tr>
      <w:tr w:rsidR="004401A3" w:rsidRPr="004471DF" w14:paraId="48BF80C0" w14:textId="77777777" w:rsidTr="00104439">
        <w:trPr>
          <w:tblCellSpacing w:w="15" w:type="dxa"/>
        </w:trPr>
        <w:tc>
          <w:tcPr>
            <w:tcW w:w="4462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139C0838" w14:textId="77777777" w:rsidR="004401A3" w:rsidRPr="004471DF" w:rsidRDefault="004401A3" w:rsidP="00104439">
            <w:pPr>
              <w:rPr>
                <w:sz w:val="24"/>
                <w:szCs w:val="24"/>
              </w:rPr>
            </w:pPr>
            <w:r w:rsidRPr="004471DF">
              <w:rPr>
                <w:sz w:val="24"/>
                <w:szCs w:val="24"/>
              </w:rPr>
              <w:t>____________________     _______________</w:t>
            </w:r>
          </w:p>
          <w:p w14:paraId="63F3F63A" w14:textId="77777777" w:rsidR="004401A3" w:rsidRPr="004471DF" w:rsidRDefault="004401A3" w:rsidP="00104439">
            <w:pPr>
              <w:rPr>
                <w:sz w:val="24"/>
                <w:szCs w:val="24"/>
              </w:rPr>
            </w:pPr>
            <w:r w:rsidRPr="004471DF">
              <w:rPr>
                <w:sz w:val="24"/>
                <w:szCs w:val="24"/>
              </w:rPr>
              <w:t xml:space="preserve">М.П.       (подпись)                        (Ф.И.О.) </w:t>
            </w:r>
          </w:p>
        </w:tc>
        <w:tc>
          <w:tcPr>
            <w:tcW w:w="4893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2139FD84" w14:textId="77777777" w:rsidR="004401A3" w:rsidRPr="004471DF" w:rsidRDefault="004401A3" w:rsidP="00104439">
            <w:pPr>
              <w:rPr>
                <w:sz w:val="24"/>
                <w:szCs w:val="24"/>
              </w:rPr>
            </w:pPr>
            <w:r w:rsidRPr="004471DF">
              <w:rPr>
                <w:sz w:val="24"/>
                <w:szCs w:val="24"/>
              </w:rPr>
              <w:t>________________         ____________________</w:t>
            </w:r>
            <w:r w:rsidRPr="004471DF">
              <w:rPr>
                <w:sz w:val="24"/>
                <w:szCs w:val="24"/>
              </w:rPr>
              <w:br/>
              <w:t>М.П.   (подпись)             (Ф.И.О. руководителя)</w:t>
            </w:r>
          </w:p>
        </w:tc>
      </w:tr>
    </w:tbl>
    <w:p w14:paraId="75BB30BF" w14:textId="77777777" w:rsidR="004401A3" w:rsidRPr="004471DF" w:rsidRDefault="004401A3" w:rsidP="004401A3">
      <w:pPr>
        <w:rPr>
          <w:sz w:val="24"/>
          <w:szCs w:val="24"/>
        </w:rPr>
      </w:pPr>
    </w:p>
    <w:p w14:paraId="2949F7EA" w14:textId="77777777" w:rsidR="004401A3" w:rsidRPr="004471DF" w:rsidRDefault="004401A3" w:rsidP="004401A3">
      <w:pPr>
        <w:rPr>
          <w:sz w:val="24"/>
          <w:szCs w:val="24"/>
        </w:rPr>
      </w:pPr>
    </w:p>
    <w:p w14:paraId="15B88E79" w14:textId="77777777" w:rsidR="004401A3" w:rsidRPr="004471DF" w:rsidRDefault="004401A3" w:rsidP="004401A3">
      <w:pPr>
        <w:rPr>
          <w:sz w:val="24"/>
          <w:szCs w:val="24"/>
        </w:rPr>
      </w:pPr>
    </w:p>
    <w:p w14:paraId="643E6FDA" w14:textId="77777777" w:rsidR="004401A3" w:rsidRPr="004471DF" w:rsidRDefault="004401A3" w:rsidP="004401A3">
      <w:pPr>
        <w:rPr>
          <w:sz w:val="24"/>
          <w:szCs w:val="24"/>
        </w:rPr>
      </w:pPr>
    </w:p>
    <w:p w14:paraId="4A55EB5E" w14:textId="77777777" w:rsidR="004401A3" w:rsidRDefault="004401A3" w:rsidP="004401A3">
      <w:pPr>
        <w:rPr>
          <w:sz w:val="26"/>
          <w:szCs w:val="26"/>
        </w:rPr>
      </w:pPr>
    </w:p>
    <w:p w14:paraId="5D334193" w14:textId="77777777" w:rsidR="004401A3" w:rsidRDefault="004401A3" w:rsidP="004401A3">
      <w:pPr>
        <w:rPr>
          <w:sz w:val="26"/>
          <w:szCs w:val="26"/>
        </w:rPr>
      </w:pPr>
    </w:p>
    <w:p w14:paraId="126788BC" w14:textId="77777777" w:rsidR="004401A3" w:rsidRDefault="004401A3" w:rsidP="004401A3">
      <w:pPr>
        <w:rPr>
          <w:sz w:val="26"/>
          <w:szCs w:val="26"/>
        </w:rPr>
      </w:pPr>
    </w:p>
    <w:p w14:paraId="28F55017" w14:textId="77777777" w:rsidR="004401A3" w:rsidRDefault="004401A3" w:rsidP="004401A3">
      <w:pPr>
        <w:rPr>
          <w:sz w:val="26"/>
          <w:szCs w:val="26"/>
        </w:rPr>
      </w:pPr>
    </w:p>
    <w:p w14:paraId="660E5A3F" w14:textId="77777777" w:rsidR="004401A3" w:rsidRDefault="004401A3" w:rsidP="004401A3">
      <w:pPr>
        <w:rPr>
          <w:sz w:val="26"/>
          <w:szCs w:val="26"/>
        </w:rPr>
      </w:pPr>
    </w:p>
    <w:p w14:paraId="4FA8FF33" w14:textId="77777777" w:rsidR="004401A3" w:rsidRDefault="004401A3" w:rsidP="004401A3">
      <w:pPr>
        <w:rPr>
          <w:sz w:val="26"/>
          <w:szCs w:val="26"/>
        </w:rPr>
      </w:pPr>
    </w:p>
    <w:p w14:paraId="215318FA" w14:textId="77777777" w:rsidR="004401A3" w:rsidRDefault="004401A3" w:rsidP="004401A3">
      <w:pPr>
        <w:rPr>
          <w:sz w:val="26"/>
          <w:szCs w:val="26"/>
        </w:rPr>
      </w:pPr>
    </w:p>
    <w:p w14:paraId="0BF1F34F" w14:textId="77777777" w:rsidR="004401A3" w:rsidRDefault="004401A3" w:rsidP="004401A3">
      <w:pPr>
        <w:rPr>
          <w:sz w:val="26"/>
          <w:szCs w:val="26"/>
        </w:rPr>
      </w:pPr>
    </w:p>
    <w:p w14:paraId="5C0FD1EC" w14:textId="77777777" w:rsidR="004401A3" w:rsidRDefault="004401A3" w:rsidP="004401A3">
      <w:pPr>
        <w:rPr>
          <w:sz w:val="26"/>
          <w:szCs w:val="26"/>
        </w:rPr>
      </w:pPr>
    </w:p>
    <w:p w14:paraId="65F53BB9" w14:textId="77777777" w:rsidR="004401A3" w:rsidRDefault="004401A3" w:rsidP="004401A3">
      <w:pPr>
        <w:jc w:val="right"/>
      </w:pPr>
    </w:p>
    <w:p w14:paraId="0C01251E" w14:textId="77777777" w:rsidR="004401A3" w:rsidRDefault="004401A3" w:rsidP="004401A3">
      <w:pPr>
        <w:jc w:val="right"/>
        <w:sectPr w:rsidR="004401A3" w:rsidSect="00104439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14:paraId="22F99B82" w14:textId="77777777" w:rsidR="004401A3" w:rsidRDefault="004401A3" w:rsidP="004401A3">
      <w:pPr>
        <w:jc w:val="right"/>
      </w:pPr>
      <w:r>
        <w:lastRenderedPageBreak/>
        <w:t>Приложение № 1</w:t>
      </w:r>
    </w:p>
    <w:p w14:paraId="5CCF9920" w14:textId="77777777" w:rsidR="004401A3" w:rsidRDefault="004401A3" w:rsidP="004401A3">
      <w:pPr>
        <w:jc w:val="right"/>
      </w:pPr>
      <w:r>
        <w:t>к Договору о сотрудничестве № _____________</w:t>
      </w:r>
    </w:p>
    <w:p w14:paraId="233244BB" w14:textId="77777777" w:rsidR="004401A3" w:rsidRDefault="004401A3" w:rsidP="004401A3">
      <w:pPr>
        <w:jc w:val="right"/>
      </w:pPr>
      <w:r>
        <w:t>от "___" ________ 20 ___ г.</w:t>
      </w:r>
    </w:p>
    <w:p w14:paraId="5A83872F" w14:textId="77777777" w:rsidR="004401A3" w:rsidRDefault="004401A3" w:rsidP="004401A3">
      <w:pPr>
        <w:rPr>
          <w:sz w:val="26"/>
          <w:szCs w:val="26"/>
        </w:rPr>
      </w:pPr>
    </w:p>
    <w:p w14:paraId="02E5FA55" w14:textId="77777777" w:rsidR="004401A3" w:rsidRDefault="004401A3" w:rsidP="004401A3">
      <w:pPr>
        <w:rPr>
          <w:sz w:val="26"/>
          <w:szCs w:val="26"/>
        </w:rPr>
      </w:pPr>
    </w:p>
    <w:p w14:paraId="4BC143B4" w14:textId="77777777" w:rsidR="004401A3" w:rsidRDefault="004401A3" w:rsidP="004401A3">
      <w:pPr>
        <w:rPr>
          <w:sz w:val="26"/>
          <w:szCs w:val="26"/>
        </w:rPr>
      </w:pPr>
      <w:r>
        <w:rPr>
          <w:sz w:val="26"/>
          <w:szCs w:val="26"/>
        </w:rPr>
        <w:t>"СОГЛАСОВАНО"                                "УТВЕРЖДАЮ"</w:t>
      </w:r>
    </w:p>
    <w:p w14:paraId="504F2C67" w14:textId="77777777" w:rsidR="004401A3" w:rsidRDefault="004401A3" w:rsidP="004401A3">
      <w:pPr>
        <w:rPr>
          <w:sz w:val="26"/>
          <w:szCs w:val="26"/>
        </w:rPr>
      </w:pPr>
    </w:p>
    <w:p w14:paraId="08675E5D" w14:textId="77777777" w:rsidR="004401A3" w:rsidRDefault="004401A3" w:rsidP="004401A3">
      <w:pPr>
        <w:rPr>
          <w:sz w:val="26"/>
          <w:szCs w:val="26"/>
        </w:rPr>
      </w:pPr>
      <w:r>
        <w:rPr>
          <w:sz w:val="26"/>
          <w:szCs w:val="26"/>
        </w:rPr>
        <w:t>_____________                                             _________________</w:t>
      </w:r>
    </w:p>
    <w:p w14:paraId="009BBB54" w14:textId="77777777" w:rsidR="004401A3" w:rsidRDefault="004401A3" w:rsidP="004401A3">
      <w:pPr>
        <w:rPr>
          <w:sz w:val="26"/>
          <w:szCs w:val="26"/>
        </w:rPr>
      </w:pPr>
      <w:r>
        <w:rPr>
          <w:sz w:val="26"/>
          <w:szCs w:val="26"/>
        </w:rPr>
        <w:t>"__" ____________ 20года                   "__" ____________ 20 года</w:t>
      </w:r>
    </w:p>
    <w:p w14:paraId="716E3910" w14:textId="77777777" w:rsidR="004401A3" w:rsidRDefault="004401A3" w:rsidP="004401A3">
      <w:pPr>
        <w:rPr>
          <w:sz w:val="26"/>
          <w:szCs w:val="26"/>
        </w:rPr>
      </w:pPr>
    </w:p>
    <w:p w14:paraId="2C9019D2" w14:textId="77777777" w:rsidR="004401A3" w:rsidRDefault="004401A3" w:rsidP="004401A3">
      <w:pPr>
        <w:jc w:val="center"/>
        <w:rPr>
          <w:sz w:val="26"/>
          <w:szCs w:val="26"/>
        </w:rPr>
      </w:pPr>
      <w:bookmarkStart w:id="1" w:name="P148"/>
      <w:bookmarkEnd w:id="1"/>
    </w:p>
    <w:p w14:paraId="2F3B47CF" w14:textId="77777777" w:rsidR="004401A3" w:rsidRDefault="004401A3" w:rsidP="004401A3">
      <w:pPr>
        <w:jc w:val="center"/>
        <w:rPr>
          <w:sz w:val="26"/>
          <w:szCs w:val="26"/>
        </w:rPr>
      </w:pPr>
    </w:p>
    <w:p w14:paraId="103EA4B9" w14:textId="77777777" w:rsidR="004401A3" w:rsidRDefault="004401A3" w:rsidP="004401A3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 совместной деятельности  _____________</w:t>
      </w:r>
    </w:p>
    <w:p w14:paraId="4E41FC7C" w14:textId="77777777" w:rsidR="004401A3" w:rsidRDefault="004401A3" w:rsidP="004401A3">
      <w:pPr>
        <w:jc w:val="center"/>
        <w:rPr>
          <w:sz w:val="26"/>
          <w:szCs w:val="26"/>
        </w:rPr>
      </w:pPr>
      <w:r>
        <w:rPr>
          <w:sz w:val="26"/>
          <w:szCs w:val="26"/>
        </w:rPr>
        <w:t>на 201__ год</w:t>
      </w:r>
    </w:p>
    <w:p w14:paraId="5480127D" w14:textId="77777777" w:rsidR="004401A3" w:rsidRDefault="004401A3" w:rsidP="004401A3">
      <w:pPr>
        <w:jc w:val="center"/>
        <w:rPr>
          <w:sz w:val="26"/>
          <w:szCs w:val="26"/>
        </w:rPr>
      </w:pPr>
    </w:p>
    <w:p w14:paraId="50521F66" w14:textId="77777777" w:rsidR="004401A3" w:rsidRDefault="004401A3" w:rsidP="004401A3">
      <w:pPr>
        <w:jc w:val="center"/>
        <w:rPr>
          <w:sz w:val="26"/>
          <w:szCs w:val="26"/>
        </w:rPr>
      </w:pPr>
    </w:p>
    <w:p w14:paraId="798B6BA9" w14:textId="77777777" w:rsidR="004401A3" w:rsidRDefault="004401A3" w:rsidP="004401A3">
      <w:pPr>
        <w:rPr>
          <w:sz w:val="26"/>
          <w:szCs w:val="26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701"/>
        <w:gridCol w:w="2154"/>
        <w:gridCol w:w="3245"/>
      </w:tblGrid>
      <w:tr w:rsidR="004401A3" w14:paraId="61384FE5" w14:textId="77777777" w:rsidTr="001044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29E7" w14:textId="77777777" w:rsidR="004401A3" w:rsidRDefault="004401A3" w:rsidP="001044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7854" w14:textId="77777777" w:rsidR="004401A3" w:rsidRDefault="004401A3" w:rsidP="001044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20A1" w14:textId="77777777" w:rsidR="004401A3" w:rsidRDefault="004401A3" w:rsidP="001044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B2D5" w14:textId="77777777" w:rsidR="004401A3" w:rsidRDefault="004401A3" w:rsidP="001044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4401A3" w14:paraId="695ECCF4" w14:textId="77777777" w:rsidTr="001044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FF13" w14:textId="77777777" w:rsidR="004401A3" w:rsidRDefault="004401A3" w:rsidP="001044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518B" w14:textId="77777777" w:rsidR="004401A3" w:rsidRDefault="004401A3" w:rsidP="00104439">
            <w:pPr>
              <w:rPr>
                <w:sz w:val="26"/>
                <w:szCs w:val="26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32F0" w14:textId="77777777" w:rsidR="004401A3" w:rsidRDefault="004401A3" w:rsidP="00104439">
            <w:pPr>
              <w:rPr>
                <w:sz w:val="26"/>
                <w:szCs w:val="26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FB2E" w14:textId="77777777" w:rsidR="004401A3" w:rsidRDefault="004401A3" w:rsidP="00104439">
            <w:pPr>
              <w:rPr>
                <w:sz w:val="26"/>
                <w:szCs w:val="26"/>
              </w:rPr>
            </w:pPr>
          </w:p>
        </w:tc>
      </w:tr>
    </w:tbl>
    <w:p w14:paraId="74E9A426" w14:textId="77777777" w:rsidR="004401A3" w:rsidRDefault="004401A3" w:rsidP="004401A3">
      <w:pPr>
        <w:rPr>
          <w:sz w:val="26"/>
          <w:szCs w:val="26"/>
        </w:rPr>
      </w:pPr>
    </w:p>
    <w:p w14:paraId="424B3B25" w14:textId="77777777" w:rsidR="004401A3" w:rsidRDefault="004401A3" w:rsidP="004401A3">
      <w:pPr>
        <w:rPr>
          <w:sz w:val="26"/>
          <w:szCs w:val="26"/>
        </w:rPr>
      </w:pPr>
    </w:p>
    <w:p w14:paraId="5B28BF4D" w14:textId="77777777" w:rsidR="004401A3" w:rsidRDefault="004401A3" w:rsidP="004401A3">
      <w:pPr>
        <w:rPr>
          <w:sz w:val="26"/>
          <w:szCs w:val="26"/>
        </w:rPr>
      </w:pPr>
    </w:p>
    <w:p w14:paraId="453FC40A" w14:textId="77777777" w:rsidR="004401A3" w:rsidRDefault="004401A3" w:rsidP="004401A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A509005" w14:textId="77777777" w:rsidR="004401A3" w:rsidRDefault="004401A3" w:rsidP="004401A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FB1E83B" w14:textId="77777777" w:rsidR="004401A3" w:rsidRDefault="004401A3" w:rsidP="004401A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CellSpacing w:w="15" w:type="dxa"/>
        <w:tblInd w:w="4" w:type="dxa"/>
        <w:tblLook w:val="04A0" w:firstRow="1" w:lastRow="0" w:firstColumn="1" w:lastColumn="0" w:noHBand="0" w:noVBand="1"/>
      </w:tblPr>
      <w:tblGrid>
        <w:gridCol w:w="4409"/>
        <w:gridCol w:w="4756"/>
      </w:tblGrid>
      <w:tr w:rsidR="004401A3" w14:paraId="4A001807" w14:textId="77777777" w:rsidTr="00104439">
        <w:trPr>
          <w:trHeight w:val="464"/>
          <w:tblCellSpacing w:w="15" w:type="dxa"/>
        </w:trPr>
        <w:tc>
          <w:tcPr>
            <w:tcW w:w="4462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2727062A" w14:textId="77777777" w:rsidR="004401A3" w:rsidRDefault="004401A3" w:rsidP="00104439">
            <w:pPr>
              <w:spacing w:after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администрации (Учреждения)</w:t>
            </w:r>
          </w:p>
        </w:tc>
        <w:tc>
          <w:tcPr>
            <w:tcW w:w="4893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1F242DDC" w14:textId="77777777" w:rsidR="004401A3" w:rsidRDefault="004401A3" w:rsidP="00104439">
            <w:pPr>
              <w:spacing w:after="2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Организации </w:t>
            </w:r>
          </w:p>
        </w:tc>
      </w:tr>
      <w:tr w:rsidR="004401A3" w14:paraId="24796627" w14:textId="77777777" w:rsidTr="00104439">
        <w:trPr>
          <w:tblCellSpacing w:w="15" w:type="dxa"/>
        </w:trPr>
        <w:tc>
          <w:tcPr>
            <w:tcW w:w="4462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00A6ACD9" w14:textId="77777777" w:rsidR="004401A3" w:rsidRDefault="004401A3" w:rsidP="001044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     _______________</w:t>
            </w:r>
          </w:p>
          <w:p w14:paraId="1541AE51" w14:textId="77777777" w:rsidR="004401A3" w:rsidRDefault="004401A3" w:rsidP="001044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       </w:t>
            </w:r>
            <w:r>
              <w:t>(подпись)</w:t>
            </w:r>
            <w:r>
              <w:rPr>
                <w:sz w:val="26"/>
                <w:szCs w:val="26"/>
              </w:rPr>
              <w:t xml:space="preserve">                        (Ф.И.О.) </w:t>
            </w:r>
          </w:p>
        </w:tc>
        <w:tc>
          <w:tcPr>
            <w:tcW w:w="4893" w:type="dxa"/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13C916B9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         ____________________</w:t>
            </w:r>
            <w:r>
              <w:rPr>
                <w:sz w:val="26"/>
                <w:szCs w:val="26"/>
              </w:rPr>
              <w:br/>
              <w:t>М.П.   </w:t>
            </w:r>
            <w:r>
              <w:t>(подпись)</w:t>
            </w:r>
            <w:r>
              <w:rPr>
                <w:sz w:val="26"/>
                <w:szCs w:val="26"/>
              </w:rPr>
              <w:t xml:space="preserve">             (Ф.И.О. руководителя)</w:t>
            </w:r>
          </w:p>
        </w:tc>
      </w:tr>
    </w:tbl>
    <w:p w14:paraId="6050A512" w14:textId="77777777" w:rsidR="004401A3" w:rsidRDefault="004401A3" w:rsidP="004401A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D97CE5" w14:textId="77777777" w:rsidR="004401A3" w:rsidRDefault="004401A3" w:rsidP="004401A3">
      <w:pPr>
        <w:pStyle w:val="ConsPlusNormal"/>
        <w:jc w:val="both"/>
      </w:pPr>
    </w:p>
    <w:p w14:paraId="029914CB" w14:textId="77777777" w:rsidR="004401A3" w:rsidRDefault="004401A3" w:rsidP="004401A3">
      <w:pPr>
        <w:pStyle w:val="ConsPlusNormal"/>
        <w:jc w:val="both"/>
      </w:pPr>
    </w:p>
    <w:p w14:paraId="45BF5AAE" w14:textId="77777777" w:rsidR="004401A3" w:rsidRDefault="004401A3" w:rsidP="004401A3">
      <w:pPr>
        <w:pStyle w:val="ConsPlusNormal"/>
        <w:jc w:val="both"/>
      </w:pPr>
    </w:p>
    <w:p w14:paraId="5906A220" w14:textId="77777777" w:rsidR="004401A3" w:rsidRDefault="004401A3" w:rsidP="004401A3">
      <w:pPr>
        <w:pStyle w:val="ConsPlusNormal"/>
        <w:jc w:val="both"/>
      </w:pPr>
    </w:p>
    <w:p w14:paraId="6E867918" w14:textId="77777777" w:rsidR="004401A3" w:rsidRDefault="004401A3" w:rsidP="004401A3">
      <w:pPr>
        <w:pStyle w:val="ConsPlusNormal"/>
        <w:jc w:val="both"/>
      </w:pPr>
    </w:p>
    <w:p w14:paraId="37E074E5" w14:textId="77777777" w:rsidR="004401A3" w:rsidRDefault="004401A3" w:rsidP="004401A3">
      <w:pPr>
        <w:pStyle w:val="ConsPlusNormal"/>
        <w:jc w:val="both"/>
      </w:pPr>
    </w:p>
    <w:p w14:paraId="38F153AD" w14:textId="77777777" w:rsidR="004401A3" w:rsidRDefault="004401A3" w:rsidP="004401A3">
      <w:pPr>
        <w:pStyle w:val="ConsPlusNormal"/>
        <w:jc w:val="both"/>
      </w:pPr>
    </w:p>
    <w:p w14:paraId="1D23EF90" w14:textId="77777777" w:rsidR="004401A3" w:rsidRDefault="004401A3" w:rsidP="004401A3">
      <w:pPr>
        <w:pStyle w:val="ConsPlusNormal"/>
        <w:jc w:val="both"/>
      </w:pPr>
    </w:p>
    <w:p w14:paraId="06AA2761" w14:textId="77777777" w:rsidR="004401A3" w:rsidRDefault="004401A3" w:rsidP="004401A3">
      <w:pPr>
        <w:pStyle w:val="ConsPlusNormal"/>
        <w:jc w:val="both"/>
      </w:pPr>
    </w:p>
    <w:p w14:paraId="48B57354" w14:textId="77777777" w:rsidR="004401A3" w:rsidRDefault="004401A3" w:rsidP="004401A3">
      <w:pPr>
        <w:jc w:val="right"/>
      </w:pPr>
    </w:p>
    <w:p w14:paraId="7416351B" w14:textId="77777777" w:rsidR="004401A3" w:rsidRDefault="004401A3" w:rsidP="004401A3">
      <w:pPr>
        <w:jc w:val="right"/>
      </w:pPr>
      <w:r>
        <w:t>Приложение № 2</w:t>
      </w:r>
    </w:p>
    <w:p w14:paraId="1300339D" w14:textId="77777777" w:rsidR="004401A3" w:rsidRDefault="004401A3" w:rsidP="004401A3">
      <w:pPr>
        <w:jc w:val="right"/>
      </w:pPr>
      <w:r>
        <w:t xml:space="preserve">к Договору  о сотрудничестве </w:t>
      </w:r>
    </w:p>
    <w:p w14:paraId="09C8C99B" w14:textId="77777777" w:rsidR="004401A3" w:rsidRDefault="004401A3" w:rsidP="004401A3">
      <w:pPr>
        <w:jc w:val="right"/>
      </w:pPr>
      <w:r>
        <w:t xml:space="preserve">№ _____________ </w:t>
      </w:r>
    </w:p>
    <w:p w14:paraId="76EB024B" w14:textId="77777777" w:rsidR="004401A3" w:rsidRDefault="004401A3" w:rsidP="004401A3">
      <w:pPr>
        <w:jc w:val="right"/>
      </w:pPr>
      <w:r>
        <w:t>от "___" ________ 20 ___ г.</w:t>
      </w:r>
    </w:p>
    <w:p w14:paraId="30C3DFEC" w14:textId="77777777" w:rsidR="004401A3" w:rsidRDefault="004401A3" w:rsidP="004401A3">
      <w:pPr>
        <w:spacing w:after="100" w:afterAutospacing="1"/>
        <w:jc w:val="center"/>
        <w:rPr>
          <w:b/>
          <w:bCs/>
        </w:rPr>
      </w:pPr>
    </w:p>
    <w:p w14:paraId="65723121" w14:textId="77777777" w:rsidR="004401A3" w:rsidRDefault="004401A3" w:rsidP="004401A3">
      <w:pPr>
        <w:rPr>
          <w:sz w:val="26"/>
          <w:szCs w:val="26"/>
        </w:rPr>
      </w:pPr>
      <w:r>
        <w:rPr>
          <w:sz w:val="26"/>
          <w:szCs w:val="26"/>
        </w:rPr>
        <w:t>"СОГЛАСОВАНО"                                "УТВЕРЖДАЮ"</w:t>
      </w:r>
    </w:p>
    <w:p w14:paraId="68D3BB5E" w14:textId="77777777" w:rsidR="004401A3" w:rsidRDefault="004401A3" w:rsidP="004401A3">
      <w:pPr>
        <w:rPr>
          <w:sz w:val="26"/>
          <w:szCs w:val="26"/>
        </w:rPr>
      </w:pPr>
    </w:p>
    <w:p w14:paraId="1DC7F312" w14:textId="77777777" w:rsidR="004401A3" w:rsidRDefault="004401A3" w:rsidP="004401A3">
      <w:pPr>
        <w:rPr>
          <w:sz w:val="26"/>
          <w:szCs w:val="26"/>
        </w:rPr>
      </w:pPr>
      <w:r>
        <w:rPr>
          <w:sz w:val="26"/>
          <w:szCs w:val="26"/>
        </w:rPr>
        <w:t>_____________                                             _________________</w:t>
      </w:r>
    </w:p>
    <w:p w14:paraId="1AC4BEED" w14:textId="77777777" w:rsidR="004401A3" w:rsidRDefault="004401A3" w:rsidP="004401A3">
      <w:pPr>
        <w:rPr>
          <w:sz w:val="26"/>
          <w:szCs w:val="26"/>
        </w:rPr>
      </w:pPr>
      <w:r>
        <w:rPr>
          <w:sz w:val="26"/>
          <w:szCs w:val="26"/>
        </w:rPr>
        <w:lastRenderedPageBreak/>
        <w:t>"__" ____________ 20года                   "__" ____________ 20 года</w:t>
      </w:r>
    </w:p>
    <w:p w14:paraId="08DD4538" w14:textId="77777777" w:rsidR="004401A3" w:rsidRDefault="004401A3" w:rsidP="004401A3">
      <w:pPr>
        <w:jc w:val="center"/>
        <w:rPr>
          <w:b/>
          <w:bCs/>
          <w:sz w:val="26"/>
          <w:szCs w:val="26"/>
        </w:rPr>
      </w:pPr>
    </w:p>
    <w:p w14:paraId="2BB534E2" w14:textId="77777777" w:rsidR="004401A3" w:rsidRDefault="004401A3" w:rsidP="004401A3">
      <w:pPr>
        <w:rPr>
          <w:b/>
          <w:bCs/>
          <w:sz w:val="26"/>
          <w:szCs w:val="26"/>
        </w:rPr>
      </w:pPr>
    </w:p>
    <w:p w14:paraId="61BA9D23" w14:textId="77777777" w:rsidR="004401A3" w:rsidRDefault="004401A3" w:rsidP="004401A3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Отчетность о реализации плана совместной деятельности</w:t>
      </w:r>
    </w:p>
    <w:p w14:paraId="4F2B3C27" w14:textId="77777777" w:rsidR="004401A3" w:rsidRDefault="004401A3" w:rsidP="004401A3">
      <w:pPr>
        <w:numPr>
          <w:ilvl w:val="0"/>
          <w:numId w:val="43"/>
        </w:num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Информационный отчет о реализации плана </w:t>
      </w:r>
    </w:p>
    <w:p w14:paraId="48AF8859" w14:textId="77777777" w:rsidR="004401A3" w:rsidRDefault="004401A3" w:rsidP="004401A3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>совместной деятельности</w:t>
      </w:r>
    </w:p>
    <w:p w14:paraId="110E928E" w14:textId="77777777" w:rsidR="004401A3" w:rsidRDefault="004401A3" w:rsidP="004401A3">
      <w:pPr>
        <w:ind w:left="360"/>
        <w:jc w:val="center"/>
        <w:rPr>
          <w:sz w:val="26"/>
          <w:szCs w:val="26"/>
        </w:rPr>
      </w:pPr>
    </w:p>
    <w:p w14:paraId="77190B5A" w14:textId="77777777" w:rsidR="004401A3" w:rsidRDefault="004401A3" w:rsidP="004401A3">
      <w:pPr>
        <w:ind w:firstLine="709"/>
        <w:rPr>
          <w:sz w:val="26"/>
          <w:szCs w:val="26"/>
        </w:rPr>
      </w:pPr>
      <w:r>
        <w:rPr>
          <w:sz w:val="26"/>
          <w:szCs w:val="26"/>
        </w:rPr>
        <w:t>Отчет должен включать в себя следующие виды аналитической информации:</w:t>
      </w:r>
    </w:p>
    <w:p w14:paraId="16D57DA0" w14:textId="77777777" w:rsidR="004401A3" w:rsidRDefault="004401A3" w:rsidP="004401A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>описание содержания проделанной работы в соответствии с планом совместной деятельности с указанием фактического срока реализации мероприятий, с приложением фотоматериалов;</w:t>
      </w:r>
    </w:p>
    <w:p w14:paraId="17411568" w14:textId="77777777" w:rsidR="004401A3" w:rsidRDefault="004401A3" w:rsidP="004401A3">
      <w:pPr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достигнутые результаты; </w:t>
      </w:r>
    </w:p>
    <w:p w14:paraId="36DEE5B0" w14:textId="77777777" w:rsidR="004401A3" w:rsidRDefault="004401A3" w:rsidP="004401A3">
      <w:pPr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>общие выводы по реализуемому мероприятию;</w:t>
      </w:r>
    </w:p>
    <w:p w14:paraId="201E5F8A" w14:textId="77777777" w:rsidR="004401A3" w:rsidRDefault="004401A3" w:rsidP="004401A3">
      <w:pPr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  <w:t xml:space="preserve">прочая информация. </w:t>
      </w:r>
    </w:p>
    <w:p w14:paraId="4843F95D" w14:textId="77777777" w:rsidR="004401A3" w:rsidRDefault="004401A3" w:rsidP="004401A3">
      <w:pPr>
        <w:ind w:firstLine="709"/>
      </w:pPr>
    </w:p>
    <w:p w14:paraId="72C24285" w14:textId="77777777" w:rsidR="004401A3" w:rsidRDefault="004401A3" w:rsidP="004401A3">
      <w:pPr>
        <w:numPr>
          <w:ilvl w:val="0"/>
          <w:numId w:val="43"/>
        </w:numPr>
        <w:tabs>
          <w:tab w:val="num" w:pos="0"/>
        </w:tabs>
        <w:ind w:firstLine="1548"/>
        <w:rPr>
          <w:sz w:val="26"/>
          <w:szCs w:val="26"/>
        </w:rPr>
      </w:pPr>
      <w:r>
        <w:rPr>
          <w:sz w:val="26"/>
          <w:szCs w:val="26"/>
        </w:rPr>
        <w:t xml:space="preserve">Статистические данные </w:t>
      </w:r>
    </w:p>
    <w:p w14:paraId="217ECB13" w14:textId="77777777" w:rsidR="004401A3" w:rsidRDefault="004401A3" w:rsidP="004401A3">
      <w:pPr>
        <w:tabs>
          <w:tab w:val="num" w:pos="0"/>
        </w:tabs>
        <w:ind w:firstLine="1134"/>
        <w:jc w:val="center"/>
      </w:pPr>
    </w:p>
    <w:tbl>
      <w:tblPr>
        <w:tblW w:w="0" w:type="auto"/>
        <w:tblCellSpacing w:w="15" w:type="dxa"/>
        <w:tblInd w:w="10" w:type="dxa"/>
        <w:tblLook w:val="04A0" w:firstRow="1" w:lastRow="0" w:firstColumn="1" w:lastColumn="0" w:noHBand="0" w:noVBand="1"/>
      </w:tblPr>
      <w:tblGrid>
        <w:gridCol w:w="541"/>
        <w:gridCol w:w="1618"/>
        <w:gridCol w:w="1938"/>
        <w:gridCol w:w="1865"/>
        <w:gridCol w:w="1517"/>
        <w:gridCol w:w="1785"/>
      </w:tblGrid>
      <w:tr w:rsidR="004401A3" w14:paraId="05EB9A40" w14:textId="77777777" w:rsidTr="00104439">
        <w:trPr>
          <w:tblCellSpacing w:w="15" w:type="dxa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415AF7" w14:textId="77777777" w:rsidR="004401A3" w:rsidRDefault="004401A3" w:rsidP="00104439">
            <w:pPr>
              <w:spacing w:after="100" w:afterAutospacing="1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4B7F03" w14:textId="77777777" w:rsidR="004401A3" w:rsidRDefault="004401A3" w:rsidP="00104439">
            <w:pPr>
              <w:spacing w:after="100" w:afterAutospacing="1"/>
              <w:jc w:val="center"/>
            </w:pPr>
            <w:r>
              <w:t>Наименование мероприятия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4624B" w14:textId="77777777" w:rsidR="004401A3" w:rsidRDefault="004401A3" w:rsidP="00104439">
            <w:pPr>
              <w:spacing w:after="100" w:afterAutospacing="1"/>
              <w:jc w:val="center"/>
            </w:pPr>
            <w:r>
              <w:t xml:space="preserve">Количество привлеченных к работе волонтеров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2D4BA6AC" w14:textId="77777777" w:rsidR="004401A3" w:rsidRDefault="004401A3" w:rsidP="00104439">
            <w:pPr>
              <w:jc w:val="center"/>
            </w:pPr>
            <w:r>
              <w:t xml:space="preserve">Количество участников мероприятий </w:t>
            </w:r>
          </w:p>
          <w:p w14:paraId="4A45DCA4" w14:textId="77777777" w:rsidR="004401A3" w:rsidRDefault="004401A3" w:rsidP="00104439">
            <w:pPr>
              <w:jc w:val="center"/>
            </w:pPr>
            <w:r>
              <w:t>(без учета волонтеров)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E5658" w14:textId="77777777" w:rsidR="004401A3" w:rsidRDefault="004401A3" w:rsidP="00104439">
            <w:pPr>
              <w:spacing w:after="100" w:afterAutospacing="1"/>
              <w:jc w:val="center"/>
            </w:pPr>
            <w:r>
              <w:t>Вклад добровольцев в денежном выражении</w:t>
            </w:r>
          </w:p>
          <w:p w14:paraId="0DB354D9" w14:textId="77777777" w:rsidR="004401A3" w:rsidRDefault="004401A3" w:rsidP="00104439"/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ACB72" w14:textId="77777777" w:rsidR="004401A3" w:rsidRDefault="004401A3" w:rsidP="00104439">
            <w:pPr>
              <w:spacing w:after="100" w:afterAutospacing="1"/>
              <w:jc w:val="center"/>
            </w:pPr>
            <w:r>
              <w:t>Количество положительных отзывов о проведенном мероприятии*</w:t>
            </w:r>
          </w:p>
        </w:tc>
      </w:tr>
      <w:tr w:rsidR="004401A3" w14:paraId="51322D45" w14:textId="77777777" w:rsidTr="00104439">
        <w:trPr>
          <w:tblCellSpacing w:w="15" w:type="dxa"/>
        </w:trPr>
        <w:tc>
          <w:tcPr>
            <w:tcW w:w="4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8947D1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94EA1A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E5C4BB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5FB9193E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A3B29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C735B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</w:tr>
      <w:tr w:rsidR="004401A3" w14:paraId="4285BA7F" w14:textId="77777777" w:rsidTr="00104439">
        <w:trPr>
          <w:tblCellSpacing w:w="15" w:type="dxa"/>
        </w:trPr>
        <w:tc>
          <w:tcPr>
            <w:tcW w:w="4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FF8749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F5BF7B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BFA1DC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51B13609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2CB31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9DB0F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</w:tr>
      <w:tr w:rsidR="004401A3" w14:paraId="500345FE" w14:textId="77777777" w:rsidTr="00104439">
        <w:trPr>
          <w:tblCellSpacing w:w="15" w:type="dxa"/>
        </w:trPr>
        <w:tc>
          <w:tcPr>
            <w:tcW w:w="4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507121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C10D467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B17651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9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9" w:type="dxa"/>
              <w:bottom w:w="15" w:type="dxa"/>
              <w:right w:w="19" w:type="dxa"/>
            </w:tcMar>
          </w:tcPr>
          <w:p w14:paraId="1F14E7DB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F7BA7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766E5" w14:textId="77777777" w:rsidR="004401A3" w:rsidRDefault="004401A3" w:rsidP="00104439">
            <w:pPr>
              <w:spacing w:after="100" w:afterAutospacing="1"/>
              <w:rPr>
                <w:sz w:val="26"/>
                <w:szCs w:val="26"/>
              </w:rPr>
            </w:pPr>
          </w:p>
        </w:tc>
      </w:tr>
    </w:tbl>
    <w:p w14:paraId="28A110FE" w14:textId="77777777" w:rsidR="004401A3" w:rsidRDefault="004401A3" w:rsidP="004401A3">
      <w:pPr>
        <w:ind w:firstLine="480"/>
        <w:jc w:val="both"/>
      </w:pPr>
    </w:p>
    <w:p w14:paraId="4615B372" w14:textId="77777777" w:rsidR="004401A3" w:rsidRDefault="004401A3" w:rsidP="004401A3">
      <w:pPr>
        <w:ind w:firstLine="480"/>
        <w:jc w:val="both"/>
        <w:rPr>
          <w:sz w:val="28"/>
          <w:szCs w:val="28"/>
        </w:rPr>
      </w:pPr>
      <w:r>
        <w:t xml:space="preserve">*- при проведении опроса по итогам проведения мероприятия </w:t>
      </w:r>
    </w:p>
    <w:p w14:paraId="4991E7B7" w14:textId="77777777" w:rsidR="004401A3" w:rsidRDefault="004401A3" w:rsidP="004401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359D2">
        <w:rPr>
          <w:sz w:val="28"/>
          <w:szCs w:val="28"/>
        </w:rPr>
        <w:t xml:space="preserve"> </w:t>
      </w:r>
    </w:p>
    <w:p w14:paraId="3F706712" w14:textId="77777777" w:rsidR="009470F2" w:rsidRPr="00F9643F" w:rsidRDefault="009470F2" w:rsidP="004401A3">
      <w:pPr>
        <w:tabs>
          <w:tab w:val="left" w:pos="5103"/>
        </w:tabs>
        <w:ind w:right="4252"/>
        <w:rPr>
          <w:sz w:val="28"/>
          <w:szCs w:val="28"/>
        </w:rPr>
      </w:pPr>
    </w:p>
    <w:sectPr w:rsidR="009470F2" w:rsidRPr="00F9643F" w:rsidSect="00104439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0B86B" w14:textId="77777777" w:rsidR="00104439" w:rsidRDefault="00104439" w:rsidP="0034498A">
      <w:r>
        <w:separator/>
      </w:r>
    </w:p>
  </w:endnote>
  <w:endnote w:type="continuationSeparator" w:id="0">
    <w:p w14:paraId="5FDC6B8B" w14:textId="77777777" w:rsidR="00104439" w:rsidRDefault="00104439" w:rsidP="0034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7F250" w14:textId="77777777" w:rsidR="00104439" w:rsidRDefault="00104439" w:rsidP="008237E7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667C8FF" w14:textId="77777777" w:rsidR="00104439" w:rsidRDefault="00104439" w:rsidP="008237E7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6194F" w14:textId="77777777" w:rsidR="00104439" w:rsidRDefault="00104439" w:rsidP="008237E7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4F62A" w14:textId="77777777" w:rsidR="00104439" w:rsidRDefault="00104439" w:rsidP="0034498A">
      <w:r>
        <w:separator/>
      </w:r>
    </w:p>
  </w:footnote>
  <w:footnote w:type="continuationSeparator" w:id="0">
    <w:p w14:paraId="541A25BE" w14:textId="77777777" w:rsidR="00104439" w:rsidRDefault="00104439" w:rsidP="00344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154CC" w14:textId="77777777" w:rsidR="00104439" w:rsidRDefault="00104439" w:rsidP="008237E7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ACF08D3" w14:textId="77777777" w:rsidR="00104439" w:rsidRDefault="0010443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3AD84" w14:textId="77777777" w:rsidR="00104439" w:rsidRDefault="00104439" w:rsidP="008237E7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80E1B">
      <w:rPr>
        <w:rStyle w:val="ad"/>
        <w:noProof/>
      </w:rPr>
      <w:t>2</w:t>
    </w:r>
    <w:r>
      <w:rPr>
        <w:rStyle w:val="ad"/>
      </w:rPr>
      <w:fldChar w:fldCharType="end"/>
    </w:r>
  </w:p>
  <w:p w14:paraId="07F48669" w14:textId="77777777" w:rsidR="00104439" w:rsidRDefault="0010443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2">
    <w:nsid w:val="0AF21E33"/>
    <w:multiLevelType w:val="hybridMultilevel"/>
    <w:tmpl w:val="88A0F0EE"/>
    <w:lvl w:ilvl="0" w:tplc="BB0AE86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932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18FC3665"/>
    <w:multiLevelType w:val="hybridMultilevel"/>
    <w:tmpl w:val="73867BDC"/>
    <w:lvl w:ilvl="0" w:tplc="23DA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48066BA4">
      <w:numFmt w:val="none"/>
      <w:lvlText w:val=""/>
      <w:lvlJc w:val="left"/>
      <w:pPr>
        <w:tabs>
          <w:tab w:val="num" w:pos="360"/>
        </w:tabs>
      </w:pPr>
    </w:lvl>
    <w:lvl w:ilvl="2" w:tplc="DBFCFD32">
      <w:numFmt w:val="none"/>
      <w:lvlText w:val=""/>
      <w:lvlJc w:val="left"/>
      <w:pPr>
        <w:tabs>
          <w:tab w:val="num" w:pos="360"/>
        </w:tabs>
      </w:pPr>
    </w:lvl>
    <w:lvl w:ilvl="3" w:tplc="F3EEA562">
      <w:numFmt w:val="none"/>
      <w:lvlText w:val=""/>
      <w:lvlJc w:val="left"/>
      <w:pPr>
        <w:tabs>
          <w:tab w:val="num" w:pos="360"/>
        </w:tabs>
      </w:pPr>
    </w:lvl>
    <w:lvl w:ilvl="4" w:tplc="155AA448">
      <w:numFmt w:val="none"/>
      <w:lvlText w:val=""/>
      <w:lvlJc w:val="left"/>
      <w:pPr>
        <w:tabs>
          <w:tab w:val="num" w:pos="360"/>
        </w:tabs>
      </w:pPr>
    </w:lvl>
    <w:lvl w:ilvl="5" w:tplc="0AD8790A">
      <w:numFmt w:val="none"/>
      <w:lvlText w:val=""/>
      <w:lvlJc w:val="left"/>
      <w:pPr>
        <w:tabs>
          <w:tab w:val="num" w:pos="360"/>
        </w:tabs>
      </w:pPr>
    </w:lvl>
    <w:lvl w:ilvl="6" w:tplc="CFEABDDE">
      <w:numFmt w:val="none"/>
      <w:lvlText w:val=""/>
      <w:lvlJc w:val="left"/>
      <w:pPr>
        <w:tabs>
          <w:tab w:val="num" w:pos="360"/>
        </w:tabs>
      </w:pPr>
    </w:lvl>
    <w:lvl w:ilvl="7" w:tplc="765C1C98">
      <w:numFmt w:val="none"/>
      <w:lvlText w:val=""/>
      <w:lvlJc w:val="left"/>
      <w:pPr>
        <w:tabs>
          <w:tab w:val="num" w:pos="360"/>
        </w:tabs>
      </w:pPr>
    </w:lvl>
    <w:lvl w:ilvl="8" w:tplc="3E00E73E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>
    <w:nsid w:val="21F61894"/>
    <w:multiLevelType w:val="hybridMultilevel"/>
    <w:tmpl w:val="FADEDD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9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>
    <w:nsid w:val="26A37C9E"/>
    <w:multiLevelType w:val="hybridMultilevel"/>
    <w:tmpl w:val="94948354"/>
    <w:lvl w:ilvl="0" w:tplc="30DCF05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2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3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B671961"/>
    <w:multiLevelType w:val="hybridMultilevel"/>
    <w:tmpl w:val="723E1920"/>
    <w:lvl w:ilvl="0" w:tplc="30DCF05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8B0C6A"/>
    <w:multiLevelType w:val="hybridMultilevel"/>
    <w:tmpl w:val="BC98C1A0"/>
    <w:lvl w:ilvl="0" w:tplc="E75654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9EB7343"/>
    <w:multiLevelType w:val="hybridMultilevel"/>
    <w:tmpl w:val="90602636"/>
    <w:lvl w:ilvl="0" w:tplc="D55E07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567212FC"/>
    <w:multiLevelType w:val="multilevel"/>
    <w:tmpl w:val="1EC257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13"/>
        </w:tabs>
        <w:ind w:left="10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6"/>
        </w:tabs>
        <w:ind w:left="1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59"/>
        </w:tabs>
        <w:ind w:left="19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52"/>
        </w:tabs>
        <w:ind w:left="2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05"/>
        </w:tabs>
        <w:ind w:left="2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8"/>
        </w:tabs>
        <w:ind w:left="35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1"/>
        </w:tabs>
        <w:ind w:left="38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04"/>
        </w:tabs>
        <w:ind w:left="4504" w:hanging="2160"/>
      </w:pPr>
      <w:rPr>
        <w:rFonts w:hint="default"/>
      </w:rPr>
    </w:lvl>
  </w:abstractNum>
  <w:abstractNum w:abstractNumId="26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>
    <w:nsid w:val="63D478C7"/>
    <w:multiLevelType w:val="multilevel"/>
    <w:tmpl w:val="D6285B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9BF06C2"/>
    <w:multiLevelType w:val="hybridMultilevel"/>
    <w:tmpl w:val="28362260"/>
    <w:lvl w:ilvl="0" w:tplc="8AF67C18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E96884"/>
    <w:multiLevelType w:val="hybridMultilevel"/>
    <w:tmpl w:val="DC067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75BD1CAE"/>
    <w:multiLevelType w:val="multilevel"/>
    <w:tmpl w:val="1742A7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8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39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3"/>
  </w:num>
  <w:num w:numId="3">
    <w:abstractNumId w:val="35"/>
  </w:num>
  <w:num w:numId="4">
    <w:abstractNumId w:val="17"/>
  </w:num>
  <w:num w:numId="5">
    <w:abstractNumId w:val="40"/>
  </w:num>
  <w:num w:numId="6">
    <w:abstractNumId w:val="29"/>
  </w:num>
  <w:num w:numId="7">
    <w:abstractNumId w:val="36"/>
  </w:num>
  <w:num w:numId="8">
    <w:abstractNumId w:val="14"/>
  </w:num>
  <w:num w:numId="9">
    <w:abstractNumId w:val="32"/>
  </w:num>
  <w:num w:numId="10">
    <w:abstractNumId w:val="6"/>
  </w:num>
  <w:num w:numId="11">
    <w:abstractNumId w:val="19"/>
  </w:num>
  <w:num w:numId="12">
    <w:abstractNumId w:val="27"/>
  </w:num>
  <w:num w:numId="13">
    <w:abstractNumId w:val="24"/>
  </w:num>
  <w:num w:numId="14">
    <w:abstractNumId w:val="22"/>
  </w:num>
  <w:num w:numId="15">
    <w:abstractNumId w:val="18"/>
  </w:num>
  <w:num w:numId="16">
    <w:abstractNumId w:val="0"/>
  </w:num>
  <w:num w:numId="17">
    <w:abstractNumId w:val="16"/>
  </w:num>
  <w:num w:numId="18">
    <w:abstractNumId w:val="1"/>
  </w:num>
  <w:num w:numId="19">
    <w:abstractNumId w:val="23"/>
  </w:num>
  <w:num w:numId="20">
    <w:abstractNumId w:val="28"/>
  </w:num>
  <w:num w:numId="21">
    <w:abstractNumId w:val="11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25"/>
  </w:num>
  <w:num w:numId="32">
    <w:abstractNumId w:val="4"/>
  </w:num>
  <w:num w:numId="33">
    <w:abstractNumId w:val="7"/>
  </w:num>
  <w:num w:numId="34">
    <w:abstractNumId w:val="30"/>
  </w:num>
  <w:num w:numId="35">
    <w:abstractNumId w:val="37"/>
  </w:num>
  <w:num w:numId="36">
    <w:abstractNumId w:val="5"/>
  </w:num>
  <w:num w:numId="37">
    <w:abstractNumId w:val="20"/>
  </w:num>
  <w:num w:numId="38">
    <w:abstractNumId w:val="21"/>
  </w:num>
  <w:num w:numId="39">
    <w:abstractNumId w:val="2"/>
  </w:num>
  <w:num w:numId="40">
    <w:abstractNumId w:val="10"/>
  </w:num>
  <w:num w:numId="41">
    <w:abstractNumId w:val="15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a2ec781-e0de-4b3c-8c6e-c0946938b57b"/>
    <w:docVar w:name="SPD_AreaName" w:val="Документ (ЕСЭД)"/>
  </w:docVars>
  <w:rsids>
    <w:rsidRoot w:val="007144C6"/>
    <w:rsid w:val="000003DA"/>
    <w:rsid w:val="00002197"/>
    <w:rsid w:val="000339D8"/>
    <w:rsid w:val="0004556B"/>
    <w:rsid w:val="0005062E"/>
    <w:rsid w:val="00050926"/>
    <w:rsid w:val="00051226"/>
    <w:rsid w:val="0005397A"/>
    <w:rsid w:val="00057499"/>
    <w:rsid w:val="00063C1E"/>
    <w:rsid w:val="00067953"/>
    <w:rsid w:val="0009201C"/>
    <w:rsid w:val="000A242D"/>
    <w:rsid w:val="000B1E88"/>
    <w:rsid w:val="000B3147"/>
    <w:rsid w:val="000B46FB"/>
    <w:rsid w:val="000D7719"/>
    <w:rsid w:val="000D7A1C"/>
    <w:rsid w:val="000E2657"/>
    <w:rsid w:val="000E3A17"/>
    <w:rsid w:val="000F018C"/>
    <w:rsid w:val="000F0ED3"/>
    <w:rsid w:val="000F6D93"/>
    <w:rsid w:val="001021F4"/>
    <w:rsid w:val="00104439"/>
    <w:rsid w:val="00105511"/>
    <w:rsid w:val="00107C75"/>
    <w:rsid w:val="00121D75"/>
    <w:rsid w:val="00123057"/>
    <w:rsid w:val="00123259"/>
    <w:rsid w:val="00132A35"/>
    <w:rsid w:val="00142474"/>
    <w:rsid w:val="00152859"/>
    <w:rsid w:val="00165DC2"/>
    <w:rsid w:val="00174BC3"/>
    <w:rsid w:val="00177A8F"/>
    <w:rsid w:val="00180D05"/>
    <w:rsid w:val="00185145"/>
    <w:rsid w:val="001A2B3D"/>
    <w:rsid w:val="001B27A9"/>
    <w:rsid w:val="001B6240"/>
    <w:rsid w:val="001C3332"/>
    <w:rsid w:val="001D1F7D"/>
    <w:rsid w:val="001D254B"/>
    <w:rsid w:val="00211264"/>
    <w:rsid w:val="00213FDB"/>
    <w:rsid w:val="002159BD"/>
    <w:rsid w:val="0021732C"/>
    <w:rsid w:val="00231435"/>
    <w:rsid w:val="00241BB2"/>
    <w:rsid w:val="00262AED"/>
    <w:rsid w:val="0027053C"/>
    <w:rsid w:val="00271053"/>
    <w:rsid w:val="00272094"/>
    <w:rsid w:val="00273AC7"/>
    <w:rsid w:val="002855AE"/>
    <w:rsid w:val="00295443"/>
    <w:rsid w:val="002A395C"/>
    <w:rsid w:val="002B4860"/>
    <w:rsid w:val="002B7214"/>
    <w:rsid w:val="002C2256"/>
    <w:rsid w:val="002D1FC4"/>
    <w:rsid w:val="002E41E3"/>
    <w:rsid w:val="002F26B0"/>
    <w:rsid w:val="002F3166"/>
    <w:rsid w:val="00305783"/>
    <w:rsid w:val="00305AE5"/>
    <w:rsid w:val="00310134"/>
    <w:rsid w:val="00311B7C"/>
    <w:rsid w:val="00314E19"/>
    <w:rsid w:val="00317D10"/>
    <w:rsid w:val="00331293"/>
    <w:rsid w:val="00334798"/>
    <w:rsid w:val="0034498A"/>
    <w:rsid w:val="00346A2E"/>
    <w:rsid w:val="00357407"/>
    <w:rsid w:val="00366C1C"/>
    <w:rsid w:val="003709EA"/>
    <w:rsid w:val="00380E1B"/>
    <w:rsid w:val="00384E8C"/>
    <w:rsid w:val="003865A3"/>
    <w:rsid w:val="00393F9A"/>
    <w:rsid w:val="00395A36"/>
    <w:rsid w:val="003967CA"/>
    <w:rsid w:val="003A03EE"/>
    <w:rsid w:val="003A6586"/>
    <w:rsid w:val="003B1E88"/>
    <w:rsid w:val="003B49E3"/>
    <w:rsid w:val="003B4C48"/>
    <w:rsid w:val="003B6FF5"/>
    <w:rsid w:val="003E1F96"/>
    <w:rsid w:val="003E4D78"/>
    <w:rsid w:val="00402E2E"/>
    <w:rsid w:val="00405FB8"/>
    <w:rsid w:val="00411D53"/>
    <w:rsid w:val="00425800"/>
    <w:rsid w:val="00433712"/>
    <w:rsid w:val="0043556E"/>
    <w:rsid w:val="004401A3"/>
    <w:rsid w:val="00441161"/>
    <w:rsid w:val="004549D3"/>
    <w:rsid w:val="0045664C"/>
    <w:rsid w:val="00465B51"/>
    <w:rsid w:val="00492FC0"/>
    <w:rsid w:val="004940D1"/>
    <w:rsid w:val="004A3147"/>
    <w:rsid w:val="004A4CBA"/>
    <w:rsid w:val="004B331D"/>
    <w:rsid w:val="004B3ECB"/>
    <w:rsid w:val="004B3EFE"/>
    <w:rsid w:val="004B41D0"/>
    <w:rsid w:val="004B6765"/>
    <w:rsid w:val="004C22FB"/>
    <w:rsid w:val="004C6D08"/>
    <w:rsid w:val="004E6C4C"/>
    <w:rsid w:val="004F065B"/>
    <w:rsid w:val="004F5109"/>
    <w:rsid w:val="004F6DA2"/>
    <w:rsid w:val="005058E1"/>
    <w:rsid w:val="00512FA1"/>
    <w:rsid w:val="0053075A"/>
    <w:rsid w:val="005465AA"/>
    <w:rsid w:val="005513BB"/>
    <w:rsid w:val="005672D8"/>
    <w:rsid w:val="005753B6"/>
    <w:rsid w:val="005827EB"/>
    <w:rsid w:val="00582C04"/>
    <w:rsid w:val="00583F19"/>
    <w:rsid w:val="00591C5C"/>
    <w:rsid w:val="00592642"/>
    <w:rsid w:val="005A0C18"/>
    <w:rsid w:val="005B0456"/>
    <w:rsid w:val="005B2561"/>
    <w:rsid w:val="005B3ED1"/>
    <w:rsid w:val="005B4DC2"/>
    <w:rsid w:val="005B66C0"/>
    <w:rsid w:val="005C4CF9"/>
    <w:rsid w:val="005C5DE5"/>
    <w:rsid w:val="005D5AE5"/>
    <w:rsid w:val="005E21E8"/>
    <w:rsid w:val="005E641B"/>
    <w:rsid w:val="005F317C"/>
    <w:rsid w:val="006002FE"/>
    <w:rsid w:val="006003B3"/>
    <w:rsid w:val="00603E4D"/>
    <w:rsid w:val="006065FC"/>
    <w:rsid w:val="00612833"/>
    <w:rsid w:val="00616420"/>
    <w:rsid w:val="006166C5"/>
    <w:rsid w:val="00616CB9"/>
    <w:rsid w:val="0062267A"/>
    <w:rsid w:val="006267E3"/>
    <w:rsid w:val="006331BA"/>
    <w:rsid w:val="00641B84"/>
    <w:rsid w:val="006577C6"/>
    <w:rsid w:val="00662A17"/>
    <w:rsid w:val="00662E5B"/>
    <w:rsid w:val="006665B1"/>
    <w:rsid w:val="0067371F"/>
    <w:rsid w:val="0068431D"/>
    <w:rsid w:val="0068493C"/>
    <w:rsid w:val="006938AD"/>
    <w:rsid w:val="006A4B34"/>
    <w:rsid w:val="006B5CD6"/>
    <w:rsid w:val="006C12FA"/>
    <w:rsid w:val="006C4EAA"/>
    <w:rsid w:val="006C6412"/>
    <w:rsid w:val="006D00D9"/>
    <w:rsid w:val="006D794C"/>
    <w:rsid w:val="006E1289"/>
    <w:rsid w:val="006F3B2B"/>
    <w:rsid w:val="006F3B2D"/>
    <w:rsid w:val="00706CB1"/>
    <w:rsid w:val="007144C6"/>
    <w:rsid w:val="00714DC9"/>
    <w:rsid w:val="00732DBF"/>
    <w:rsid w:val="00737BBD"/>
    <w:rsid w:val="0076210E"/>
    <w:rsid w:val="00766620"/>
    <w:rsid w:val="0076671E"/>
    <w:rsid w:val="007676D7"/>
    <w:rsid w:val="0077659D"/>
    <w:rsid w:val="0078080B"/>
    <w:rsid w:val="00790BF1"/>
    <w:rsid w:val="00793BB5"/>
    <w:rsid w:val="007A342B"/>
    <w:rsid w:val="007B4081"/>
    <w:rsid w:val="007B426D"/>
    <w:rsid w:val="007D0098"/>
    <w:rsid w:val="007E5C81"/>
    <w:rsid w:val="007F534B"/>
    <w:rsid w:val="007F6613"/>
    <w:rsid w:val="008036E7"/>
    <w:rsid w:val="0080663A"/>
    <w:rsid w:val="008076C1"/>
    <w:rsid w:val="00810585"/>
    <w:rsid w:val="008129D6"/>
    <w:rsid w:val="00815A48"/>
    <w:rsid w:val="00817919"/>
    <w:rsid w:val="008237E7"/>
    <w:rsid w:val="0082579D"/>
    <w:rsid w:val="00831BAE"/>
    <w:rsid w:val="00840CA7"/>
    <w:rsid w:val="00851D60"/>
    <w:rsid w:val="0086257E"/>
    <w:rsid w:val="00870A1C"/>
    <w:rsid w:val="0087174F"/>
    <w:rsid w:val="00871D6F"/>
    <w:rsid w:val="008843D2"/>
    <w:rsid w:val="008856DB"/>
    <w:rsid w:val="00890B12"/>
    <w:rsid w:val="008951F1"/>
    <w:rsid w:val="008A191A"/>
    <w:rsid w:val="008A4C71"/>
    <w:rsid w:val="008B13B6"/>
    <w:rsid w:val="008C4BD1"/>
    <w:rsid w:val="008D1B2B"/>
    <w:rsid w:val="008D1C15"/>
    <w:rsid w:val="008F0148"/>
    <w:rsid w:val="008F3838"/>
    <w:rsid w:val="009131D0"/>
    <w:rsid w:val="00924F00"/>
    <w:rsid w:val="00925384"/>
    <w:rsid w:val="00942F70"/>
    <w:rsid w:val="009443F6"/>
    <w:rsid w:val="009470F2"/>
    <w:rsid w:val="00954CBD"/>
    <w:rsid w:val="00955BEC"/>
    <w:rsid w:val="00971202"/>
    <w:rsid w:val="0099302A"/>
    <w:rsid w:val="009950C9"/>
    <w:rsid w:val="00996280"/>
    <w:rsid w:val="009C623A"/>
    <w:rsid w:val="009C6445"/>
    <w:rsid w:val="009D3C46"/>
    <w:rsid w:val="009D56DA"/>
    <w:rsid w:val="009E28C8"/>
    <w:rsid w:val="009E7F92"/>
    <w:rsid w:val="00A0044A"/>
    <w:rsid w:val="00A052BA"/>
    <w:rsid w:val="00A05E8E"/>
    <w:rsid w:val="00A16EAD"/>
    <w:rsid w:val="00A25115"/>
    <w:rsid w:val="00A352E5"/>
    <w:rsid w:val="00A448C6"/>
    <w:rsid w:val="00A733F4"/>
    <w:rsid w:val="00A80120"/>
    <w:rsid w:val="00A82C19"/>
    <w:rsid w:val="00A85103"/>
    <w:rsid w:val="00A85CEA"/>
    <w:rsid w:val="00A8733C"/>
    <w:rsid w:val="00A9289F"/>
    <w:rsid w:val="00AA52E2"/>
    <w:rsid w:val="00AB6B5A"/>
    <w:rsid w:val="00AC3C66"/>
    <w:rsid w:val="00AD7186"/>
    <w:rsid w:val="00AE5360"/>
    <w:rsid w:val="00AE7A23"/>
    <w:rsid w:val="00AF10C7"/>
    <w:rsid w:val="00AF6C00"/>
    <w:rsid w:val="00AF7B07"/>
    <w:rsid w:val="00B121F9"/>
    <w:rsid w:val="00B155D0"/>
    <w:rsid w:val="00B2759C"/>
    <w:rsid w:val="00B34A71"/>
    <w:rsid w:val="00B37AE3"/>
    <w:rsid w:val="00B426D3"/>
    <w:rsid w:val="00B42739"/>
    <w:rsid w:val="00B6367A"/>
    <w:rsid w:val="00B63721"/>
    <w:rsid w:val="00B65713"/>
    <w:rsid w:val="00B67C73"/>
    <w:rsid w:val="00B80693"/>
    <w:rsid w:val="00B830C7"/>
    <w:rsid w:val="00BB2039"/>
    <w:rsid w:val="00BC49D1"/>
    <w:rsid w:val="00BC7DDA"/>
    <w:rsid w:val="00BD0DFB"/>
    <w:rsid w:val="00BD484F"/>
    <w:rsid w:val="00BF37FF"/>
    <w:rsid w:val="00C01A2E"/>
    <w:rsid w:val="00C10CCE"/>
    <w:rsid w:val="00C116F9"/>
    <w:rsid w:val="00C25F71"/>
    <w:rsid w:val="00C31F19"/>
    <w:rsid w:val="00C401E0"/>
    <w:rsid w:val="00C42381"/>
    <w:rsid w:val="00C432AA"/>
    <w:rsid w:val="00C442F6"/>
    <w:rsid w:val="00C61F07"/>
    <w:rsid w:val="00C74883"/>
    <w:rsid w:val="00C80417"/>
    <w:rsid w:val="00C83C92"/>
    <w:rsid w:val="00C86349"/>
    <w:rsid w:val="00C869B2"/>
    <w:rsid w:val="00C90E23"/>
    <w:rsid w:val="00C96EA0"/>
    <w:rsid w:val="00CA3727"/>
    <w:rsid w:val="00CA4F90"/>
    <w:rsid w:val="00CA6663"/>
    <w:rsid w:val="00CD3604"/>
    <w:rsid w:val="00CD7752"/>
    <w:rsid w:val="00CE2F6B"/>
    <w:rsid w:val="00CE6DBD"/>
    <w:rsid w:val="00CF24A2"/>
    <w:rsid w:val="00CF3D66"/>
    <w:rsid w:val="00D07005"/>
    <w:rsid w:val="00D10887"/>
    <w:rsid w:val="00D15034"/>
    <w:rsid w:val="00D30BE4"/>
    <w:rsid w:val="00D378E2"/>
    <w:rsid w:val="00D40678"/>
    <w:rsid w:val="00D46A81"/>
    <w:rsid w:val="00D51DFF"/>
    <w:rsid w:val="00D5459A"/>
    <w:rsid w:val="00D5688C"/>
    <w:rsid w:val="00D57AA5"/>
    <w:rsid w:val="00D637E0"/>
    <w:rsid w:val="00D76A9B"/>
    <w:rsid w:val="00D80459"/>
    <w:rsid w:val="00D8592C"/>
    <w:rsid w:val="00D91A1F"/>
    <w:rsid w:val="00D976FC"/>
    <w:rsid w:val="00DA38BD"/>
    <w:rsid w:val="00DA3DA6"/>
    <w:rsid w:val="00DC10D5"/>
    <w:rsid w:val="00DC5921"/>
    <w:rsid w:val="00DE52B6"/>
    <w:rsid w:val="00E015D1"/>
    <w:rsid w:val="00E04B24"/>
    <w:rsid w:val="00E100BE"/>
    <w:rsid w:val="00E123C3"/>
    <w:rsid w:val="00E152F0"/>
    <w:rsid w:val="00E2037A"/>
    <w:rsid w:val="00E222AD"/>
    <w:rsid w:val="00E3334E"/>
    <w:rsid w:val="00E34092"/>
    <w:rsid w:val="00E5056D"/>
    <w:rsid w:val="00E55648"/>
    <w:rsid w:val="00E5570B"/>
    <w:rsid w:val="00E614C1"/>
    <w:rsid w:val="00E74F50"/>
    <w:rsid w:val="00E82E6F"/>
    <w:rsid w:val="00E84AF2"/>
    <w:rsid w:val="00E92CA0"/>
    <w:rsid w:val="00EA67EA"/>
    <w:rsid w:val="00EC0544"/>
    <w:rsid w:val="00EC31C7"/>
    <w:rsid w:val="00EC71F4"/>
    <w:rsid w:val="00ED6108"/>
    <w:rsid w:val="00EE26FB"/>
    <w:rsid w:val="00EE7F15"/>
    <w:rsid w:val="00EF758C"/>
    <w:rsid w:val="00F14016"/>
    <w:rsid w:val="00F26A13"/>
    <w:rsid w:val="00F70F8F"/>
    <w:rsid w:val="00F80869"/>
    <w:rsid w:val="00F9643F"/>
    <w:rsid w:val="00FA0D7C"/>
    <w:rsid w:val="00FA15D5"/>
    <w:rsid w:val="00FA5153"/>
    <w:rsid w:val="00FA7ECF"/>
    <w:rsid w:val="00FB1D4A"/>
    <w:rsid w:val="00FB5938"/>
    <w:rsid w:val="00FD3B28"/>
    <w:rsid w:val="00FD70FA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1307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EA"/>
  </w:style>
  <w:style w:type="paragraph" w:styleId="1">
    <w:name w:val="heading 1"/>
    <w:basedOn w:val="a"/>
    <w:next w:val="a"/>
    <w:link w:val="10"/>
    <w:qFormat/>
    <w:rsid w:val="005D5AE5"/>
    <w:pPr>
      <w:keepNext/>
      <w:autoSpaceDE w:val="0"/>
      <w:autoSpaceDN w:val="0"/>
      <w:spacing w:line="288" w:lineRule="auto"/>
      <w:ind w:left="2977" w:hanging="2977"/>
      <w:jc w:val="center"/>
      <w:outlineLvl w:val="0"/>
    </w:pPr>
    <w:rPr>
      <w:rFonts w:ascii="Arial" w:hAnsi="Arial" w:cs="Arial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1">
    <w:name w:val="Сильное выделение1"/>
    <w:basedOn w:val="a0"/>
    <w:rsid w:val="00314E19"/>
  </w:style>
  <w:style w:type="paragraph" w:customStyle="1" w:styleId="ConsPlusTitle">
    <w:name w:val="ConsPlusTitle"/>
    <w:rsid w:val="005D5AE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5D5AE5"/>
    <w:rPr>
      <w:rFonts w:ascii="Arial" w:hAnsi="Arial" w:cs="Arial"/>
      <w:b/>
      <w:bCs/>
      <w:sz w:val="30"/>
      <w:szCs w:val="30"/>
    </w:rPr>
  </w:style>
  <w:style w:type="paragraph" w:styleId="a6">
    <w:name w:val="Normal (Web)"/>
    <w:basedOn w:val="a"/>
    <w:uiPriority w:val="99"/>
    <w:rsid w:val="005D5AE5"/>
    <w:rPr>
      <w:rFonts w:ascii="Arial" w:hAnsi="Arial" w:cs="Arial"/>
      <w:color w:val="000000"/>
    </w:rPr>
  </w:style>
  <w:style w:type="paragraph" w:styleId="a7">
    <w:name w:val="Plain Text"/>
    <w:basedOn w:val="a"/>
    <w:link w:val="a8"/>
    <w:rsid w:val="005D5AE5"/>
    <w:rPr>
      <w:rFonts w:ascii="Courier New" w:hAnsi="Courier New"/>
    </w:rPr>
  </w:style>
  <w:style w:type="character" w:customStyle="1" w:styleId="a8">
    <w:name w:val="Текст Знак"/>
    <w:basedOn w:val="a0"/>
    <w:link w:val="a7"/>
    <w:rsid w:val="005D5AE5"/>
    <w:rPr>
      <w:rFonts w:ascii="Courier New" w:hAnsi="Courier New"/>
    </w:rPr>
  </w:style>
  <w:style w:type="paragraph" w:styleId="a9">
    <w:name w:val="Body Text Indent"/>
    <w:basedOn w:val="a"/>
    <w:link w:val="aa"/>
    <w:rsid w:val="005D5AE5"/>
    <w:pPr>
      <w:ind w:right="28" w:hanging="426"/>
      <w:jc w:val="both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D5AE5"/>
    <w:rPr>
      <w:sz w:val="24"/>
    </w:rPr>
  </w:style>
  <w:style w:type="paragraph" w:styleId="ab">
    <w:name w:val="footer"/>
    <w:basedOn w:val="a"/>
    <w:link w:val="ac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5D5AE5"/>
    <w:rPr>
      <w:sz w:val="24"/>
      <w:szCs w:val="24"/>
    </w:rPr>
  </w:style>
  <w:style w:type="character" w:styleId="ad">
    <w:name w:val="page number"/>
    <w:basedOn w:val="a0"/>
    <w:rsid w:val="005D5AE5"/>
  </w:style>
  <w:style w:type="paragraph" w:styleId="ae">
    <w:name w:val="header"/>
    <w:basedOn w:val="a"/>
    <w:link w:val="af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5D5AE5"/>
    <w:rPr>
      <w:sz w:val="24"/>
      <w:szCs w:val="24"/>
    </w:rPr>
  </w:style>
  <w:style w:type="paragraph" w:styleId="af0">
    <w:name w:val="Balloon Text"/>
    <w:basedOn w:val="a"/>
    <w:link w:val="af1"/>
    <w:semiHidden/>
    <w:rsid w:val="005D5A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5D5AE5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5D5AE5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5D5A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"/>
    <w:rsid w:val="005D5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uiPriority w:val="99"/>
    <w:unhideWhenUsed/>
    <w:rsid w:val="005D5AE5"/>
    <w:rPr>
      <w:i w:val="0"/>
      <w:iCs w:val="0"/>
      <w:color w:val="388222"/>
    </w:rPr>
  </w:style>
  <w:style w:type="character" w:styleId="af3">
    <w:name w:val="Hyperlink"/>
    <w:rsid w:val="005D5AE5"/>
    <w:rPr>
      <w:color w:val="0000FF"/>
      <w:u w:val="single"/>
    </w:rPr>
  </w:style>
  <w:style w:type="paragraph" w:styleId="af4">
    <w:name w:val="No Spacing"/>
    <w:uiPriority w:val="1"/>
    <w:qFormat/>
    <w:rsid w:val="00851D60"/>
    <w:rPr>
      <w:rFonts w:ascii="Calibri" w:eastAsia="Calibri" w:hAnsi="Calibri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8237E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237E7"/>
  </w:style>
  <w:style w:type="character" w:customStyle="1" w:styleId="af7">
    <w:name w:val="Текст примечания Знак"/>
    <w:basedOn w:val="a0"/>
    <w:link w:val="af6"/>
    <w:uiPriority w:val="99"/>
    <w:semiHidden/>
    <w:rsid w:val="008237E7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237E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237E7"/>
    <w:rPr>
      <w:b/>
      <w:bCs/>
    </w:rPr>
  </w:style>
  <w:style w:type="paragraph" w:styleId="afa">
    <w:name w:val="List Paragraph"/>
    <w:basedOn w:val="a"/>
    <w:uiPriority w:val="34"/>
    <w:qFormat/>
    <w:rsid w:val="00EC0544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C01A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01A2E"/>
  </w:style>
  <w:style w:type="paragraph" w:customStyle="1" w:styleId="ConsPlusNormal">
    <w:name w:val="ConsPlusNormal"/>
    <w:rsid w:val="004401A3"/>
    <w:pPr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Strong"/>
    <w:uiPriority w:val="22"/>
    <w:qFormat/>
    <w:rsid w:val="004401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EA"/>
  </w:style>
  <w:style w:type="paragraph" w:styleId="1">
    <w:name w:val="heading 1"/>
    <w:basedOn w:val="a"/>
    <w:next w:val="a"/>
    <w:link w:val="10"/>
    <w:qFormat/>
    <w:rsid w:val="005D5AE5"/>
    <w:pPr>
      <w:keepNext/>
      <w:autoSpaceDE w:val="0"/>
      <w:autoSpaceDN w:val="0"/>
      <w:spacing w:line="288" w:lineRule="auto"/>
      <w:ind w:left="2977" w:hanging="2977"/>
      <w:jc w:val="center"/>
      <w:outlineLvl w:val="0"/>
    </w:pPr>
    <w:rPr>
      <w:rFonts w:ascii="Arial" w:hAnsi="Arial" w:cs="Arial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1">
    <w:name w:val="Сильное выделение1"/>
    <w:basedOn w:val="a0"/>
    <w:rsid w:val="00314E19"/>
  </w:style>
  <w:style w:type="paragraph" w:customStyle="1" w:styleId="ConsPlusTitle">
    <w:name w:val="ConsPlusTitle"/>
    <w:rsid w:val="005D5AE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5D5AE5"/>
    <w:rPr>
      <w:rFonts w:ascii="Arial" w:hAnsi="Arial" w:cs="Arial"/>
      <w:b/>
      <w:bCs/>
      <w:sz w:val="30"/>
      <w:szCs w:val="30"/>
    </w:rPr>
  </w:style>
  <w:style w:type="paragraph" w:styleId="a6">
    <w:name w:val="Normal (Web)"/>
    <w:basedOn w:val="a"/>
    <w:uiPriority w:val="99"/>
    <w:rsid w:val="005D5AE5"/>
    <w:rPr>
      <w:rFonts w:ascii="Arial" w:hAnsi="Arial" w:cs="Arial"/>
      <w:color w:val="000000"/>
    </w:rPr>
  </w:style>
  <w:style w:type="paragraph" w:styleId="a7">
    <w:name w:val="Plain Text"/>
    <w:basedOn w:val="a"/>
    <w:link w:val="a8"/>
    <w:rsid w:val="005D5AE5"/>
    <w:rPr>
      <w:rFonts w:ascii="Courier New" w:hAnsi="Courier New"/>
    </w:rPr>
  </w:style>
  <w:style w:type="character" w:customStyle="1" w:styleId="a8">
    <w:name w:val="Текст Знак"/>
    <w:basedOn w:val="a0"/>
    <w:link w:val="a7"/>
    <w:rsid w:val="005D5AE5"/>
    <w:rPr>
      <w:rFonts w:ascii="Courier New" w:hAnsi="Courier New"/>
    </w:rPr>
  </w:style>
  <w:style w:type="paragraph" w:styleId="a9">
    <w:name w:val="Body Text Indent"/>
    <w:basedOn w:val="a"/>
    <w:link w:val="aa"/>
    <w:rsid w:val="005D5AE5"/>
    <w:pPr>
      <w:ind w:right="28" w:hanging="426"/>
      <w:jc w:val="both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D5AE5"/>
    <w:rPr>
      <w:sz w:val="24"/>
    </w:rPr>
  </w:style>
  <w:style w:type="paragraph" w:styleId="ab">
    <w:name w:val="footer"/>
    <w:basedOn w:val="a"/>
    <w:link w:val="ac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5D5AE5"/>
    <w:rPr>
      <w:sz w:val="24"/>
      <w:szCs w:val="24"/>
    </w:rPr>
  </w:style>
  <w:style w:type="character" w:styleId="ad">
    <w:name w:val="page number"/>
    <w:basedOn w:val="a0"/>
    <w:rsid w:val="005D5AE5"/>
  </w:style>
  <w:style w:type="paragraph" w:styleId="ae">
    <w:name w:val="header"/>
    <w:basedOn w:val="a"/>
    <w:link w:val="af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5D5AE5"/>
    <w:rPr>
      <w:sz w:val="24"/>
      <w:szCs w:val="24"/>
    </w:rPr>
  </w:style>
  <w:style w:type="paragraph" w:styleId="af0">
    <w:name w:val="Balloon Text"/>
    <w:basedOn w:val="a"/>
    <w:link w:val="af1"/>
    <w:semiHidden/>
    <w:rsid w:val="005D5A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5D5AE5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5D5AE5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5D5A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"/>
    <w:rsid w:val="005D5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uiPriority w:val="99"/>
    <w:unhideWhenUsed/>
    <w:rsid w:val="005D5AE5"/>
    <w:rPr>
      <w:i w:val="0"/>
      <w:iCs w:val="0"/>
      <w:color w:val="388222"/>
    </w:rPr>
  </w:style>
  <w:style w:type="character" w:styleId="af3">
    <w:name w:val="Hyperlink"/>
    <w:rsid w:val="005D5AE5"/>
    <w:rPr>
      <w:color w:val="0000FF"/>
      <w:u w:val="single"/>
    </w:rPr>
  </w:style>
  <w:style w:type="paragraph" w:styleId="af4">
    <w:name w:val="No Spacing"/>
    <w:uiPriority w:val="1"/>
    <w:qFormat/>
    <w:rsid w:val="00851D60"/>
    <w:rPr>
      <w:rFonts w:ascii="Calibri" w:eastAsia="Calibri" w:hAnsi="Calibri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8237E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237E7"/>
  </w:style>
  <w:style w:type="character" w:customStyle="1" w:styleId="af7">
    <w:name w:val="Текст примечания Знак"/>
    <w:basedOn w:val="a0"/>
    <w:link w:val="af6"/>
    <w:uiPriority w:val="99"/>
    <w:semiHidden/>
    <w:rsid w:val="008237E7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237E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237E7"/>
    <w:rPr>
      <w:b/>
      <w:bCs/>
    </w:rPr>
  </w:style>
  <w:style w:type="paragraph" w:styleId="afa">
    <w:name w:val="List Paragraph"/>
    <w:basedOn w:val="a"/>
    <w:uiPriority w:val="34"/>
    <w:qFormat/>
    <w:rsid w:val="00EC0544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C01A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01A2E"/>
  </w:style>
  <w:style w:type="paragraph" w:customStyle="1" w:styleId="ConsPlusNormal">
    <w:name w:val="ConsPlusNormal"/>
    <w:rsid w:val="004401A3"/>
    <w:pPr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Strong"/>
    <w:uiPriority w:val="22"/>
    <w:qFormat/>
    <w:rsid w:val="004401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90c0cbb0-5630-461f-8bc3-b26e879f39db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777C8-688B-4A8F-AFF2-69F83A9C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90c0cbb0-5630-461f-8bc3-b26e879f39db</Template>
  <TotalTime>27</TotalTime>
  <Pages>8</Pages>
  <Words>1432</Words>
  <Characters>12644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14048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Екатерина</cp:lastModifiedBy>
  <cp:revision>13</cp:revision>
  <cp:lastPrinted>2018-10-03T05:07:00Z</cp:lastPrinted>
  <dcterms:created xsi:type="dcterms:W3CDTF">2019-02-13T07:48:00Z</dcterms:created>
  <dcterms:modified xsi:type="dcterms:W3CDTF">2019-02-14T13:04:00Z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4a2ec781-e0de-4b3c-8c6e-c0946938b57b</vt:lpwstr>
  </property>
</Properties>
</file>