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BC0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DA2BC0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:rsidR="00DA2BC0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27 от 06.03.2018</w:t>
      </w:r>
    </w:p>
    <w:p w:rsidR="00DA2BC0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УТВЕРЖДАЮ</w:t>
      </w:r>
    </w:p>
    <w:p w:rsidR="00DA2BC0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3B2A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  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:rsidR="00DA2BC0" w:rsidRDefault="00DA2BC0" w:rsidP="003B2A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(фамилия, инициалы</w:t>
      </w:r>
      <w:r>
        <w:rPr>
          <w:rFonts w:ascii="Times New Roman" w:hAnsi="Times New Roman" w:cs="Times New Roman"/>
          <w:sz w:val="24"/>
          <w:szCs w:val="24"/>
        </w:rPr>
        <w:t xml:space="preserve">  руководителя</w:t>
      </w:r>
      <w:r w:rsidRPr="00B430FF">
        <w:rPr>
          <w:rFonts w:ascii="Times New Roman" w:hAnsi="Times New Roman" w:cs="Times New Roman"/>
          <w:sz w:val="24"/>
          <w:szCs w:val="24"/>
        </w:rPr>
        <w:t xml:space="preserve"> органа </w:t>
      </w:r>
      <w:r>
        <w:rPr>
          <w:rFonts w:ascii="Times New Roman" w:hAnsi="Times New Roman" w:cs="Times New Roman"/>
          <w:sz w:val="24"/>
          <w:szCs w:val="24"/>
        </w:rPr>
        <w:t xml:space="preserve">     (подпись)</w:t>
      </w:r>
    </w:p>
    <w:p w:rsidR="00DA2BC0" w:rsidRPr="00B430FF" w:rsidRDefault="00DA2BC0" w:rsidP="003B2A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м</w:t>
      </w:r>
      <w:r w:rsidRPr="00B430FF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0FF">
        <w:rPr>
          <w:rFonts w:ascii="Times New Roman" w:hAnsi="Times New Roman" w:cs="Times New Roman"/>
          <w:sz w:val="24"/>
          <w:szCs w:val="24"/>
        </w:rPr>
        <w:t>земельного контроля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A2BC0" w:rsidRPr="00B430FF" w:rsidRDefault="00DA2BC0" w:rsidP="003B2AA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3B2AA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>ПЛАН</w:t>
      </w:r>
    </w:p>
    <w:p w:rsidR="00DA2BC0" w:rsidRDefault="00DA2BC0" w:rsidP="0001051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>проведения плановых проверок органов государственной власти,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0FF">
        <w:rPr>
          <w:rFonts w:ascii="Times New Roman" w:hAnsi="Times New Roman" w:cs="Times New Roman"/>
          <w:sz w:val="24"/>
          <w:szCs w:val="24"/>
        </w:rPr>
        <w:t>органов местного самоуправления, граждан</w:t>
      </w:r>
      <w:r>
        <w:rPr>
          <w:rFonts w:ascii="Times New Roman" w:hAnsi="Times New Roman" w:cs="Times New Roman"/>
          <w:sz w:val="24"/>
          <w:szCs w:val="24"/>
        </w:rPr>
        <w:t xml:space="preserve"> на 2018</w:t>
      </w:r>
      <w:r w:rsidRPr="00B430F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A2BC0" w:rsidRPr="00B430FF" w:rsidRDefault="00DA2BC0" w:rsidP="004748F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3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8"/>
        <w:gridCol w:w="2907"/>
        <w:gridCol w:w="3118"/>
        <w:gridCol w:w="2977"/>
        <w:gridCol w:w="3788"/>
        <w:gridCol w:w="1440"/>
      </w:tblGrid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07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Наименование собственника земельного участка, землепользователя, землевладельца, арендатора</w:t>
            </w:r>
          </w:p>
        </w:tc>
        <w:tc>
          <w:tcPr>
            <w:tcW w:w="3118" w:type="dxa"/>
          </w:tcPr>
          <w:p w:rsidR="00DA2BC0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 xml:space="preserve">Адрес земельного участка, </w:t>
            </w:r>
          </w:p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в отношении которого осуществляется муниципальный земельный контроль</w:t>
            </w:r>
          </w:p>
        </w:tc>
        <w:tc>
          <w:tcPr>
            <w:tcW w:w="2977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Цель проведения проверки</w:t>
            </w:r>
          </w:p>
        </w:tc>
        <w:tc>
          <w:tcPr>
            <w:tcW w:w="37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Основание проведения проверки</w:t>
            </w:r>
          </w:p>
        </w:tc>
        <w:tc>
          <w:tcPr>
            <w:tcW w:w="1440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7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A2BC0" w:rsidRPr="007E5216" w:rsidTr="006E339F">
        <w:trPr>
          <w:trHeight w:val="1884"/>
          <w:jc w:val="center"/>
        </w:trPr>
        <w:tc>
          <w:tcPr>
            <w:tcW w:w="5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7" w:type="dxa"/>
          </w:tcPr>
          <w:p w:rsidR="00DA2BC0" w:rsidRDefault="00DA2BC0" w:rsidP="00494F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</w:t>
            </w:r>
          </w:p>
          <w:p w:rsidR="00DA2BC0" w:rsidRDefault="00DA2BC0" w:rsidP="00494F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Тимофеевна</w:t>
            </w:r>
          </w:p>
        </w:tc>
        <w:tc>
          <w:tcPr>
            <w:tcW w:w="3118" w:type="dxa"/>
          </w:tcPr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уялово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, уч.№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004: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DA2BC0" w:rsidRPr="00B430FF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trHeight w:val="1865"/>
          <w:jc w:val="center"/>
        </w:trPr>
        <w:tc>
          <w:tcPr>
            <w:tcW w:w="588" w:type="dxa"/>
          </w:tcPr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907" w:type="dxa"/>
          </w:tcPr>
          <w:p w:rsidR="00DA2BC0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Пшиченко</w:t>
            </w:r>
          </w:p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Иванович</w:t>
            </w:r>
          </w:p>
        </w:tc>
        <w:tc>
          <w:tcPr>
            <w:tcW w:w="3118" w:type="dxa"/>
          </w:tcPr>
          <w:p w:rsidR="00DA2BC0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уялово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2BC0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38</w:t>
            </w:r>
          </w:p>
          <w:p w:rsidR="00DA2BC0" w:rsidRPr="00B430FF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004: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DA2BC0" w:rsidRPr="00B430FF" w:rsidRDefault="00DA2BC0" w:rsidP="00882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2008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1F2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7" w:type="dxa"/>
          </w:tcPr>
          <w:p w:rsidR="00DA2BC0" w:rsidRDefault="00DA2BC0" w:rsidP="004B32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Келло</w:t>
            </w:r>
          </w:p>
          <w:p w:rsidR="00DA2BC0" w:rsidRPr="00B430FF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118" w:type="dxa"/>
          </w:tcPr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/р ИЖС,</w:t>
            </w:r>
          </w:p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36</w:t>
            </w:r>
          </w:p>
          <w:p w:rsidR="00DA2BC0" w:rsidRPr="00B430FF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DA2BC0" w:rsidRPr="00B430FF" w:rsidRDefault="00DA2BC0" w:rsidP="00DB60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BB70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646B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Боровских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Геннадьевич</w:t>
            </w:r>
          </w:p>
        </w:tc>
        <w:tc>
          <w:tcPr>
            <w:tcW w:w="3118" w:type="dxa"/>
          </w:tcPr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35</w:t>
            </w:r>
          </w:p>
          <w:p w:rsidR="00DA2BC0" w:rsidRPr="00B430FF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3D15CE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07" w:type="dxa"/>
          </w:tcPr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Келло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118" w:type="dxa"/>
          </w:tcPr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/р ИЖС,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36</w:t>
            </w:r>
          </w:p>
          <w:p w:rsidR="00DA2BC0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DA2BC0" w:rsidRPr="00B430FF" w:rsidRDefault="00DA2BC0" w:rsidP="00AF55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Default="00DA2BC0" w:rsidP="003D15CE">
            <w:pPr>
              <w:jc w:val="center"/>
            </w:pPr>
            <w:r w:rsidRPr="00DD75F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Петрович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уч. № 27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земельного законодательства 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6E3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3D15CE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07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Петрович</w:t>
            </w:r>
          </w:p>
        </w:tc>
        <w:tc>
          <w:tcPr>
            <w:tcW w:w="311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B430FF" w:rsidRDefault="00DA2BC0" w:rsidP="00FE68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27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Default="00DA2BC0" w:rsidP="003D15CE">
            <w:pPr>
              <w:jc w:val="center"/>
            </w:pPr>
            <w:r w:rsidRPr="00DD75F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3D15CE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07" w:type="dxa"/>
          </w:tcPr>
          <w:p w:rsidR="00DA2BC0" w:rsidRDefault="00DA2BC0" w:rsidP="00437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</w:t>
            </w:r>
          </w:p>
          <w:p w:rsidR="00DA2BC0" w:rsidRDefault="00DA2BC0" w:rsidP="00437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Сергеевна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ялово,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7008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DA2BC0" w:rsidRPr="00B430FF" w:rsidRDefault="00DA2BC0" w:rsidP="00F810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Default="00DA2BC0" w:rsidP="003D15CE">
            <w:pPr>
              <w:jc w:val="center"/>
            </w:pPr>
            <w:r w:rsidRPr="00DD75F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Бойков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Иванович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B430FF" w:rsidRDefault="00DA2BC0" w:rsidP="003264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земельного законодательства 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3D15CE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Крупянко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Леонидович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 №22а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Default="00DA2BC0" w:rsidP="003D15CE">
            <w:pPr>
              <w:jc w:val="center"/>
            </w:pPr>
            <w:r w:rsidRPr="00DD75F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Любавин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</w:p>
        </w:tc>
        <w:tc>
          <w:tcPr>
            <w:tcW w:w="311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20</w:t>
            </w:r>
          </w:p>
        </w:tc>
        <w:tc>
          <w:tcPr>
            <w:tcW w:w="2977" w:type="dxa"/>
          </w:tcPr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3D15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3D15CE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Лукьянченков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Геннадий Николаевич</w:t>
            </w:r>
          </w:p>
        </w:tc>
        <w:tc>
          <w:tcPr>
            <w:tcW w:w="3118" w:type="dxa"/>
          </w:tcPr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</w:p>
          <w:p w:rsidR="00DA2BC0" w:rsidRPr="002724D6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Луговая, 22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Борисовна</w:t>
            </w:r>
          </w:p>
        </w:tc>
        <w:tc>
          <w:tcPr>
            <w:tcW w:w="3118" w:type="dxa"/>
          </w:tcPr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Межевая, уч. №52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2724D6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4748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Басилаев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Брониславович</w:t>
            </w:r>
          </w:p>
        </w:tc>
        <w:tc>
          <w:tcPr>
            <w:tcW w:w="3118" w:type="dxa"/>
          </w:tcPr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Межевая, уч. №54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2724D6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Воробьёв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3118" w:type="dxa"/>
          </w:tcPr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Межевая, 46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Бурцева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Марковна</w:t>
            </w:r>
          </w:p>
        </w:tc>
        <w:tc>
          <w:tcPr>
            <w:tcW w:w="3118" w:type="dxa"/>
          </w:tcPr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DD70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уч.91</w:t>
            </w:r>
          </w:p>
          <w:p w:rsidR="00DA2BC0" w:rsidRPr="002724D6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47:07:0507001:2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</w:tc>
        <w:tc>
          <w:tcPr>
            <w:tcW w:w="3118" w:type="dxa"/>
          </w:tcPr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Хвойная, уч.№8</w:t>
            </w:r>
          </w:p>
          <w:p w:rsidR="00DA2BC0" w:rsidRPr="002724D6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47:07:0507001:38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Пережогина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Энгелевна</w:t>
            </w:r>
          </w:p>
        </w:tc>
        <w:tc>
          <w:tcPr>
            <w:tcW w:w="3118" w:type="dxa"/>
          </w:tcPr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уч.№21а, №23а</w:t>
            </w:r>
          </w:p>
          <w:p w:rsidR="00DA2BC0" w:rsidRPr="002724D6" w:rsidRDefault="00DA2BC0" w:rsidP="002534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47:07:0507008:32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Алексеевич</w:t>
            </w:r>
          </w:p>
        </w:tc>
        <w:tc>
          <w:tcPr>
            <w:tcW w:w="3118" w:type="dxa"/>
          </w:tcPr>
          <w:p w:rsidR="00DA2BC0" w:rsidRDefault="00DA2BC0" w:rsidP="00E33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E33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E33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E33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Юбилейная, 34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6E339F">
        <w:trPr>
          <w:jc w:val="center"/>
        </w:trPr>
        <w:tc>
          <w:tcPr>
            <w:tcW w:w="588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907" w:type="dxa"/>
          </w:tcPr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</w:t>
            </w:r>
          </w:p>
          <w:p w:rsidR="00DA2BC0" w:rsidRDefault="00DA2BC0" w:rsidP="003819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Юрьевич</w:t>
            </w:r>
          </w:p>
        </w:tc>
        <w:tc>
          <w:tcPr>
            <w:tcW w:w="311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Сосновая, уч.№ 39 д.2</w:t>
            </w:r>
          </w:p>
        </w:tc>
        <w:tc>
          <w:tcPr>
            <w:tcW w:w="2977" w:type="dxa"/>
          </w:tcPr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E234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7F482B" w:rsidRDefault="00DA2BC0" w:rsidP="00E23490">
            <w:pPr>
              <w:pStyle w:val="ConsPlusNormal"/>
              <w:jc w:val="center"/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F66D9B">
        <w:trPr>
          <w:jc w:val="center"/>
        </w:trPr>
        <w:tc>
          <w:tcPr>
            <w:tcW w:w="588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907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Артур Юрьевич</w:t>
            </w:r>
          </w:p>
        </w:tc>
        <w:tc>
          <w:tcPr>
            <w:tcW w:w="3118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д.4, уч.1-б</w:t>
            </w:r>
          </w:p>
        </w:tc>
        <w:tc>
          <w:tcPr>
            <w:tcW w:w="2977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788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40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F66D9B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6E339F">
      <w:pPr>
        <w:pStyle w:val="ConsPlusNormal"/>
        <w:jc w:val="both"/>
      </w:pPr>
    </w:p>
    <w:p w:rsidR="00DA2BC0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DA2BC0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DA2BC0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27 от 06.03.2018</w:t>
      </w:r>
    </w:p>
    <w:p w:rsidR="00DA2BC0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УТВЕРЖДАЮ</w:t>
      </w:r>
    </w:p>
    <w:p w:rsidR="00DA2BC0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01051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  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:rsidR="00DA2BC0" w:rsidRDefault="00DA2BC0" w:rsidP="000105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B430FF">
        <w:rPr>
          <w:rFonts w:ascii="Times New Roman" w:hAnsi="Times New Roman" w:cs="Times New Roman"/>
          <w:sz w:val="24"/>
          <w:szCs w:val="24"/>
        </w:rPr>
        <w:t xml:space="preserve"> (фамилия, инициалы</w:t>
      </w:r>
      <w:r>
        <w:rPr>
          <w:rFonts w:ascii="Times New Roman" w:hAnsi="Times New Roman" w:cs="Times New Roman"/>
          <w:sz w:val="24"/>
          <w:szCs w:val="24"/>
        </w:rPr>
        <w:t xml:space="preserve">  руководителя</w:t>
      </w:r>
      <w:r w:rsidRPr="00B430FF">
        <w:rPr>
          <w:rFonts w:ascii="Times New Roman" w:hAnsi="Times New Roman" w:cs="Times New Roman"/>
          <w:sz w:val="24"/>
          <w:szCs w:val="24"/>
        </w:rPr>
        <w:t xml:space="preserve"> органа </w:t>
      </w:r>
      <w:r>
        <w:rPr>
          <w:rFonts w:ascii="Times New Roman" w:hAnsi="Times New Roman" w:cs="Times New Roman"/>
          <w:sz w:val="24"/>
          <w:szCs w:val="24"/>
        </w:rPr>
        <w:t xml:space="preserve">     (подпись)</w:t>
      </w:r>
    </w:p>
    <w:p w:rsidR="00DA2BC0" w:rsidRPr="00B430FF" w:rsidRDefault="00DA2BC0" w:rsidP="000105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м</w:t>
      </w:r>
      <w:r w:rsidRPr="00B430FF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0FF">
        <w:rPr>
          <w:rFonts w:ascii="Times New Roman" w:hAnsi="Times New Roman" w:cs="Times New Roman"/>
          <w:sz w:val="24"/>
          <w:szCs w:val="24"/>
        </w:rPr>
        <w:t>земельного контроля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A2BC0" w:rsidRPr="00B430FF" w:rsidRDefault="00DA2BC0" w:rsidP="000105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2BC0" w:rsidRPr="00B430FF" w:rsidRDefault="00DA2BC0" w:rsidP="000105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>ПЛАН</w:t>
      </w:r>
    </w:p>
    <w:p w:rsidR="00DA2BC0" w:rsidRDefault="00DA2BC0" w:rsidP="0001051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430FF">
        <w:rPr>
          <w:rFonts w:ascii="Times New Roman" w:hAnsi="Times New Roman" w:cs="Times New Roman"/>
          <w:sz w:val="24"/>
          <w:szCs w:val="24"/>
        </w:rPr>
        <w:t>проведения плановых проверок органов государственной власти,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0FF">
        <w:rPr>
          <w:rFonts w:ascii="Times New Roman" w:hAnsi="Times New Roman" w:cs="Times New Roman"/>
          <w:sz w:val="24"/>
          <w:szCs w:val="24"/>
        </w:rPr>
        <w:t>органов местного самоуправления, граждан</w:t>
      </w:r>
      <w:r>
        <w:rPr>
          <w:rFonts w:ascii="Times New Roman" w:hAnsi="Times New Roman" w:cs="Times New Roman"/>
          <w:sz w:val="24"/>
          <w:szCs w:val="24"/>
        </w:rPr>
        <w:t xml:space="preserve"> на 2018</w:t>
      </w:r>
      <w:r w:rsidRPr="00B430F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A2BC0" w:rsidRDefault="00DA2BC0" w:rsidP="006E339F">
      <w:pPr>
        <w:pStyle w:val="ConsPlusNormal"/>
        <w:jc w:val="both"/>
      </w:pPr>
    </w:p>
    <w:p w:rsidR="00DA2BC0" w:rsidRPr="00E145D7" w:rsidRDefault="00DA2BC0" w:rsidP="00E145D7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E145D7">
        <w:rPr>
          <w:rFonts w:ascii="Times New Roman" w:hAnsi="Times New Roman" w:cs="Times New Roman"/>
          <w:sz w:val="24"/>
          <w:szCs w:val="24"/>
        </w:rPr>
        <w:t>Приложение 2</w:t>
      </w:r>
    </w:p>
    <w:p w:rsidR="00DA2BC0" w:rsidRDefault="00DA2BC0" w:rsidP="006E339F">
      <w:pPr>
        <w:pStyle w:val="ConsPlusNormal"/>
        <w:jc w:val="both"/>
      </w:pPr>
    </w:p>
    <w:tbl>
      <w:tblPr>
        <w:tblW w:w="0" w:type="auto"/>
        <w:jc w:val="center"/>
        <w:tblInd w:w="-3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9"/>
        <w:gridCol w:w="2880"/>
        <w:gridCol w:w="3060"/>
        <w:gridCol w:w="2880"/>
        <w:gridCol w:w="3960"/>
        <w:gridCol w:w="1483"/>
      </w:tblGrid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Наименование собственника земельного участка, землепользователя, землевладельца, арендатора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 xml:space="preserve">Адрес земельного участка,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в отношении которого осуществляется муниципальный земельный контроль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Цель проведения проверки</w:t>
            </w:r>
          </w:p>
        </w:tc>
        <w:tc>
          <w:tcPr>
            <w:tcW w:w="396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Основание проведения проверки</w:t>
            </w:r>
          </w:p>
        </w:tc>
        <w:tc>
          <w:tcPr>
            <w:tcW w:w="1483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A2BC0" w:rsidRPr="008B6452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Скакодуб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Григорьевич</w:t>
            </w:r>
          </w:p>
        </w:tc>
        <w:tc>
          <w:tcPr>
            <w:tcW w:w="306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область. Всеволожский муниципальный район, Кузьмоловское городское поселение, дер. Кузьмолово, ул. Пасечная, вблизи уч. № 9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(январь-февраль)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Тимофеевна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уялово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, уч.№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004: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Пшиченко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Иванович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уялово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38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004: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Келло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/р ИЖС,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36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Боровских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Геннадьевич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35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Келло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/р ИЖС,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уч. № 36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E145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5D7">
              <w:rPr>
                <w:rFonts w:ascii="Times New Roman" w:hAnsi="Times New Roman" w:cs="Times New Roman"/>
                <w:sz w:val="24"/>
                <w:szCs w:val="24"/>
              </w:rPr>
              <w:t>(август-сетябрь)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Петрович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уч. № 27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земельного законодательства 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Ткачук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Петрович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Ленинградск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область, 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27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E145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5D7">
              <w:rPr>
                <w:rFonts w:ascii="Times New Roman" w:hAnsi="Times New Roman" w:cs="Times New Roman"/>
                <w:sz w:val="24"/>
                <w:szCs w:val="24"/>
              </w:rPr>
              <w:t>(август-сетябрь)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Сергеевна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4D6">
              <w:rPr>
                <w:rFonts w:ascii="Times New Roman" w:hAnsi="Times New Roman" w:cs="Times New Roman"/>
                <w:sz w:val="24"/>
                <w:szCs w:val="24"/>
              </w:rPr>
              <w:t>д.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47:07:050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7008</w:t>
            </w:r>
            <w:r w:rsidRPr="007418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E145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5D7">
              <w:rPr>
                <w:rFonts w:ascii="Times New Roman" w:hAnsi="Times New Roman" w:cs="Times New Roman"/>
                <w:sz w:val="24"/>
                <w:szCs w:val="24"/>
              </w:rPr>
              <w:t>(август-сетябрь)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Бойков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Иванович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 земельного законодательства 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Крупянко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Олег Леонидович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 №22а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E145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5D7">
              <w:rPr>
                <w:rFonts w:ascii="Times New Roman" w:hAnsi="Times New Roman" w:cs="Times New Roman"/>
                <w:sz w:val="24"/>
                <w:szCs w:val="24"/>
              </w:rPr>
              <w:t>(август-сетябрь)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Любавин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20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80" w:type="dxa"/>
          </w:tcPr>
          <w:p w:rsidR="00DA2BC0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Лукьянченков</w:t>
            </w:r>
          </w:p>
          <w:p w:rsidR="00DA2BC0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Геннадий Николаевич</w:t>
            </w:r>
          </w:p>
        </w:tc>
        <w:tc>
          <w:tcPr>
            <w:tcW w:w="3060" w:type="dxa"/>
          </w:tcPr>
          <w:p w:rsidR="00DA2BC0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</w:t>
            </w:r>
          </w:p>
          <w:p w:rsidR="00DA2BC0" w:rsidRPr="002724D6" w:rsidRDefault="00DA2BC0" w:rsidP="006A2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Луговая, 22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Борисовна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Межевая, уч. №52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Басилаев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Игорь Брониславович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Межевая, уч. №54</w:t>
            </w: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47:07:050700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Воробьёв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Межевая, 46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Бурцева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Марковна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уч.91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47:07:0507001:2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 Владимирович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 Хвойная, уч.№8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47:07:0507001:38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Пережогина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Энгелевна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 уч.№21а, №23а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47:07:0507008:32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476E0D">
        <w:trPr>
          <w:jc w:val="center"/>
        </w:trPr>
        <w:tc>
          <w:tcPr>
            <w:tcW w:w="469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Алексеевич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Юбилейная, 34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E145D7">
        <w:trPr>
          <w:jc w:val="center"/>
        </w:trPr>
        <w:tc>
          <w:tcPr>
            <w:tcW w:w="464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 Юрьевич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Сосновая, уч.№ 39 д.2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E145D7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2BC0" w:rsidRPr="007E5216" w:rsidTr="00E145D7">
        <w:trPr>
          <w:jc w:val="center"/>
        </w:trPr>
        <w:tc>
          <w:tcPr>
            <w:tcW w:w="464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88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Артур Юрьевич</w:t>
            </w:r>
          </w:p>
        </w:tc>
        <w:tc>
          <w:tcPr>
            <w:tcW w:w="30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3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Куялово,</w:t>
            </w:r>
          </w:p>
          <w:p w:rsidR="00DA2BC0" w:rsidRPr="002724D6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Лесная, д.4, уч.1-б</w:t>
            </w:r>
          </w:p>
        </w:tc>
        <w:tc>
          <w:tcPr>
            <w:tcW w:w="2880" w:type="dxa"/>
          </w:tcPr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земельного законодательства</w:t>
            </w:r>
          </w:p>
        </w:tc>
        <w:tc>
          <w:tcPr>
            <w:tcW w:w="3960" w:type="dxa"/>
          </w:tcPr>
          <w:p w:rsidR="00DA2BC0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1 п. 3 ст.6 закона Ленинградской области  от 01.08.2017 №60-оз </w:t>
            </w:r>
          </w:p>
          <w:p w:rsidR="00DA2BC0" w:rsidRPr="00B430FF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муниципального земельного контроля на территории Ленинградской области»</w:t>
            </w:r>
          </w:p>
        </w:tc>
        <w:tc>
          <w:tcPr>
            <w:tcW w:w="1483" w:type="dxa"/>
          </w:tcPr>
          <w:p w:rsidR="00DA2BC0" w:rsidRPr="00DD75F1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20 рабочих дней</w:t>
            </w:r>
          </w:p>
          <w:p w:rsidR="00DA2BC0" w:rsidRPr="00F66D9B" w:rsidRDefault="00DA2BC0" w:rsidP="007F0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август-сетябрь</w:t>
            </w:r>
            <w:r w:rsidRPr="00DD75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A2BC0" w:rsidRDefault="00DA2BC0" w:rsidP="006E339F">
      <w:pPr>
        <w:pStyle w:val="ConsPlusNormal"/>
        <w:jc w:val="both"/>
      </w:pPr>
    </w:p>
    <w:sectPr w:rsidR="00DA2BC0" w:rsidSect="00636C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3F3"/>
    <w:rsid w:val="0001051F"/>
    <w:rsid w:val="000144FD"/>
    <w:rsid w:val="000863C9"/>
    <w:rsid w:val="000E146A"/>
    <w:rsid w:val="00120646"/>
    <w:rsid w:val="00142DE9"/>
    <w:rsid w:val="00143CCA"/>
    <w:rsid w:val="001C63FF"/>
    <w:rsid w:val="001D2909"/>
    <w:rsid w:val="001E1C30"/>
    <w:rsid w:val="001F24F9"/>
    <w:rsid w:val="0020084A"/>
    <w:rsid w:val="002534F2"/>
    <w:rsid w:val="002724D6"/>
    <w:rsid w:val="00295A9E"/>
    <w:rsid w:val="002E6114"/>
    <w:rsid w:val="00326499"/>
    <w:rsid w:val="00344F8D"/>
    <w:rsid w:val="003819B5"/>
    <w:rsid w:val="003B2AA1"/>
    <w:rsid w:val="003C3AB1"/>
    <w:rsid w:val="003D15CE"/>
    <w:rsid w:val="00420349"/>
    <w:rsid w:val="00437BFC"/>
    <w:rsid w:val="004412C2"/>
    <w:rsid w:val="004748F4"/>
    <w:rsid w:val="00476E0D"/>
    <w:rsid w:val="00484673"/>
    <w:rsid w:val="00485A73"/>
    <w:rsid w:val="00492D15"/>
    <w:rsid w:val="00494004"/>
    <w:rsid w:val="00494FAC"/>
    <w:rsid w:val="004957F4"/>
    <w:rsid w:val="004A05EE"/>
    <w:rsid w:val="004B32D8"/>
    <w:rsid w:val="004D7EB6"/>
    <w:rsid w:val="00511092"/>
    <w:rsid w:val="00540935"/>
    <w:rsid w:val="005568FE"/>
    <w:rsid w:val="00561909"/>
    <w:rsid w:val="005950CD"/>
    <w:rsid w:val="005A3831"/>
    <w:rsid w:val="005B164D"/>
    <w:rsid w:val="005F48DC"/>
    <w:rsid w:val="00613FD0"/>
    <w:rsid w:val="00636C1D"/>
    <w:rsid w:val="00646B92"/>
    <w:rsid w:val="006608D7"/>
    <w:rsid w:val="006774F8"/>
    <w:rsid w:val="00690622"/>
    <w:rsid w:val="006A17A0"/>
    <w:rsid w:val="006A2EDC"/>
    <w:rsid w:val="006E339F"/>
    <w:rsid w:val="006F722A"/>
    <w:rsid w:val="00710A04"/>
    <w:rsid w:val="00741845"/>
    <w:rsid w:val="00747552"/>
    <w:rsid w:val="007C221A"/>
    <w:rsid w:val="007E5216"/>
    <w:rsid w:val="007F036A"/>
    <w:rsid w:val="007F482B"/>
    <w:rsid w:val="008821D0"/>
    <w:rsid w:val="008A744F"/>
    <w:rsid w:val="008B6452"/>
    <w:rsid w:val="00935354"/>
    <w:rsid w:val="00980E50"/>
    <w:rsid w:val="009B0FF6"/>
    <w:rsid w:val="009B2861"/>
    <w:rsid w:val="009C2FBB"/>
    <w:rsid w:val="009D6787"/>
    <w:rsid w:val="009F39A1"/>
    <w:rsid w:val="00A379A4"/>
    <w:rsid w:val="00A639FF"/>
    <w:rsid w:val="00A92FF6"/>
    <w:rsid w:val="00AB2293"/>
    <w:rsid w:val="00AD2380"/>
    <w:rsid w:val="00AD5B4B"/>
    <w:rsid w:val="00AF5539"/>
    <w:rsid w:val="00AF73F3"/>
    <w:rsid w:val="00B35006"/>
    <w:rsid w:val="00B430DB"/>
    <w:rsid w:val="00B430FF"/>
    <w:rsid w:val="00B666CC"/>
    <w:rsid w:val="00BB70D7"/>
    <w:rsid w:val="00BE0D5B"/>
    <w:rsid w:val="00D23187"/>
    <w:rsid w:val="00DA2BC0"/>
    <w:rsid w:val="00DB60A4"/>
    <w:rsid w:val="00DD7007"/>
    <w:rsid w:val="00DD75F1"/>
    <w:rsid w:val="00E145D7"/>
    <w:rsid w:val="00E15CC7"/>
    <w:rsid w:val="00E23490"/>
    <w:rsid w:val="00E33C45"/>
    <w:rsid w:val="00E626F3"/>
    <w:rsid w:val="00E71982"/>
    <w:rsid w:val="00E80A7F"/>
    <w:rsid w:val="00E91352"/>
    <w:rsid w:val="00EC5A42"/>
    <w:rsid w:val="00ED36D2"/>
    <w:rsid w:val="00F12317"/>
    <w:rsid w:val="00F571AF"/>
    <w:rsid w:val="00F5767F"/>
    <w:rsid w:val="00F66D9B"/>
    <w:rsid w:val="00F81076"/>
    <w:rsid w:val="00F96191"/>
    <w:rsid w:val="00FD286B"/>
    <w:rsid w:val="00FE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C1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36C1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636C1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9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5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13</Pages>
  <Words>2735</Words>
  <Characters>15590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УТВЕРЖДАЮ</dc:title>
  <dc:subject/>
  <dc:creator>Лиза</dc:creator>
  <cp:keywords/>
  <dc:description/>
  <cp:lastModifiedBy>Semin D.A</cp:lastModifiedBy>
  <cp:revision>3</cp:revision>
  <cp:lastPrinted>2018-07-06T07:51:00Z</cp:lastPrinted>
  <dcterms:created xsi:type="dcterms:W3CDTF">2018-07-06T07:51:00Z</dcterms:created>
  <dcterms:modified xsi:type="dcterms:W3CDTF">2018-07-06T07:52:00Z</dcterms:modified>
</cp:coreProperties>
</file>